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085411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133CE" w:rsidP="00E96DC7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133CE">
              <w:rPr>
                <w:szCs w:val="28"/>
              </w:rPr>
              <w:t>30.03.201</w:t>
            </w:r>
            <w:r w:rsidR="00E96DC7">
              <w:rPr>
                <w:szCs w:val="28"/>
              </w:rPr>
              <w:t>6</w:t>
            </w:r>
            <w:bookmarkStart w:id="0" w:name="_GoBack"/>
            <w:bookmarkEnd w:id="0"/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133CE" w:rsidRPr="007133CE">
              <w:rPr>
                <w:szCs w:val="28"/>
              </w:rPr>
              <w:t>2425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133CE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133CE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45315B">
              <w:t>"О внесении изменений в Закон Приморского края</w:t>
            </w:r>
            <w:r>
              <w:t xml:space="preserve">                       "О регулировании земельных отношений в Приморском крае"</w:t>
            </w:r>
          </w:p>
          <w:p w:rsidR="000B3FB2" w:rsidRPr="007133CE" w:rsidRDefault="000B3FB2" w:rsidP="0094344A">
            <w:pPr>
              <w:ind w:left="-108"/>
              <w:jc w:val="both"/>
            </w:pPr>
          </w:p>
        </w:tc>
      </w:tr>
    </w:tbl>
    <w:p w:rsidR="007133CE" w:rsidRDefault="007133CE" w:rsidP="007133CE">
      <w:pPr>
        <w:ind w:firstLine="709"/>
      </w:pPr>
      <w:r>
        <w:t>Законодательное Собрание Приморского края</w:t>
      </w:r>
    </w:p>
    <w:p w:rsidR="007133CE" w:rsidRDefault="007133CE" w:rsidP="007133CE"/>
    <w:p w:rsidR="007133CE" w:rsidRDefault="007133CE" w:rsidP="007133CE">
      <w:r>
        <w:t>ПОСТАНОВЛЯЕТ:</w:t>
      </w:r>
    </w:p>
    <w:p w:rsidR="007133CE" w:rsidRDefault="007133CE" w:rsidP="007133CE"/>
    <w:p w:rsidR="007133CE" w:rsidRDefault="007133CE" w:rsidP="007133CE">
      <w:pPr>
        <w:jc w:val="both"/>
      </w:pPr>
      <w:r>
        <w:tab/>
        <w:t>1.Принять проект закона Приморского края "О внесении изменений в Закон Приморского края "О регулировании земельных отношений в Приморском крае" в первом чтении.</w:t>
      </w:r>
    </w:p>
    <w:p w:rsidR="007133CE" w:rsidRDefault="007133CE" w:rsidP="007133CE">
      <w:pPr>
        <w:jc w:val="both"/>
      </w:pPr>
    </w:p>
    <w:p w:rsidR="007133CE" w:rsidRDefault="007133CE" w:rsidP="007133CE">
      <w:pPr>
        <w:tabs>
          <w:tab w:val="left" w:pos="709"/>
        </w:tabs>
        <w:jc w:val="both"/>
      </w:pPr>
      <w:r>
        <w:tab/>
        <w:t>2.</w:t>
      </w:r>
      <w:r w:rsidRPr="00052363">
        <w:t xml:space="preserve">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>
        <w:t>15</w:t>
      </w:r>
      <w:r w:rsidRPr="00052363">
        <w:t xml:space="preserve"> </w:t>
      </w:r>
      <w:r>
        <w:t>апреля</w:t>
      </w:r>
      <w:r w:rsidRPr="00052363">
        <w:t xml:space="preserve"> 2016 года.</w:t>
      </w:r>
    </w:p>
    <w:p w:rsidR="007133CE" w:rsidRDefault="007133CE" w:rsidP="007133CE">
      <w:pPr>
        <w:tabs>
          <w:tab w:val="left" w:pos="709"/>
        </w:tabs>
        <w:jc w:val="both"/>
      </w:pPr>
    </w:p>
    <w:p w:rsidR="007133CE" w:rsidRDefault="007133CE" w:rsidP="007133CE">
      <w:pPr>
        <w:tabs>
          <w:tab w:val="left" w:pos="709"/>
        </w:tabs>
        <w:ind w:firstLine="709"/>
        <w:jc w:val="both"/>
      </w:pPr>
      <w:r>
        <w:t>3.</w:t>
      </w:r>
      <w:r w:rsidRPr="00052363">
        <w:t xml:space="preserve">Комитету Законодательного Собрания по </w:t>
      </w:r>
      <w:proofErr w:type="gramStart"/>
      <w:r w:rsidRPr="00052363">
        <w:t>продовольственной</w:t>
      </w:r>
      <w:proofErr w:type="gramEnd"/>
      <w:r w:rsidRPr="00052363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133CE" w:rsidRDefault="007133CE" w:rsidP="007133CE">
      <w:pPr>
        <w:jc w:val="both"/>
      </w:pPr>
    </w:p>
    <w:p w:rsidR="007133CE" w:rsidRDefault="007133CE" w:rsidP="007133CE">
      <w:pPr>
        <w:jc w:val="both"/>
      </w:pPr>
      <w:r>
        <w:tab/>
        <w:t>4.Настоящее постановление вступает в силу со дня его принятия.</w:t>
      </w:r>
    </w:p>
    <w:p w:rsidR="007133CE" w:rsidRDefault="007133CE" w:rsidP="007133CE">
      <w:pPr>
        <w:jc w:val="both"/>
      </w:pPr>
    </w:p>
    <w:p w:rsidR="007133CE" w:rsidRDefault="007133CE" w:rsidP="007133CE">
      <w:pPr>
        <w:jc w:val="both"/>
      </w:pPr>
    </w:p>
    <w:p w:rsidR="007133CE" w:rsidRDefault="007133CE" w:rsidP="007133CE">
      <w:pPr>
        <w:jc w:val="both"/>
      </w:pPr>
    </w:p>
    <w:p w:rsidR="007133CE" w:rsidRDefault="007133CE" w:rsidP="007133CE">
      <w:pPr>
        <w:jc w:val="both"/>
      </w:pPr>
      <w:r>
        <w:t>Председатель</w:t>
      </w:r>
    </w:p>
    <w:p w:rsidR="007133CE" w:rsidRDefault="007133CE" w:rsidP="007133CE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F91" w:rsidRDefault="006A6F91">
      <w:r>
        <w:separator/>
      </w:r>
    </w:p>
  </w:endnote>
  <w:endnote w:type="continuationSeparator" w:id="0">
    <w:p w:rsidR="006A6F91" w:rsidRDefault="006A6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F91" w:rsidRDefault="006A6F91">
      <w:r>
        <w:separator/>
      </w:r>
    </w:p>
  </w:footnote>
  <w:footnote w:type="continuationSeparator" w:id="0">
    <w:p w:rsidR="006A6F91" w:rsidRDefault="006A6F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133C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A6F91"/>
    <w:rsid w:val="006D45ED"/>
    <w:rsid w:val="006E650F"/>
    <w:rsid w:val="007133CE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96DC7"/>
    <w:rsid w:val="00EF502B"/>
    <w:rsid w:val="00F6104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2016-03-30T04:42:00Z</cp:lastPrinted>
  <dcterms:created xsi:type="dcterms:W3CDTF">2016-03-30T04:26:00Z</dcterms:created>
  <dcterms:modified xsi:type="dcterms:W3CDTF">2016-03-30T04:42:00Z</dcterms:modified>
</cp:coreProperties>
</file>