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093778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170C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170C0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170C0" w:rsidRPr="007170C0">
              <w:rPr>
                <w:szCs w:val="28"/>
              </w:rPr>
              <w:t>2424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170C0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170C0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>"О внесении изменений в    Закон Приморского края "О наградах Приморского края"</w:t>
            </w:r>
          </w:p>
          <w:p w:rsidR="000B3FB2" w:rsidRPr="007170C0" w:rsidRDefault="000B3FB2" w:rsidP="0094344A">
            <w:pPr>
              <w:ind w:left="-108"/>
              <w:jc w:val="both"/>
            </w:pPr>
          </w:p>
        </w:tc>
      </w:tr>
    </w:tbl>
    <w:p w:rsidR="007170C0" w:rsidRPr="00F2794F" w:rsidRDefault="007170C0" w:rsidP="007170C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7170C0" w:rsidRPr="00F2794F" w:rsidRDefault="007170C0" w:rsidP="007170C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70C0" w:rsidRPr="00F2794F" w:rsidRDefault="007170C0" w:rsidP="007170C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170C0" w:rsidRPr="00F2794F" w:rsidRDefault="007170C0" w:rsidP="007170C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70C0" w:rsidRDefault="007170C0" w:rsidP="00413811">
      <w:pPr>
        <w:tabs>
          <w:tab w:val="left" w:pos="-2127"/>
        </w:tabs>
        <w:ind w:firstLine="709"/>
        <w:jc w:val="both"/>
        <w:rPr>
          <w:szCs w:val="28"/>
        </w:rPr>
      </w:pPr>
      <w:bookmarkStart w:id="0" w:name="_GoBack"/>
      <w:bookmarkEnd w:id="0"/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изменений в Закон Приморского края "О наградах Приморского края" </w:t>
      </w:r>
      <w:r>
        <w:rPr>
          <w:szCs w:val="28"/>
        </w:rPr>
        <w:t>в первом чтении.</w:t>
      </w:r>
    </w:p>
    <w:p w:rsidR="007170C0" w:rsidRDefault="007170C0" w:rsidP="007170C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170C0" w:rsidRDefault="007170C0" w:rsidP="007170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6 апреля 2016 года.</w:t>
      </w:r>
    </w:p>
    <w:p w:rsidR="007170C0" w:rsidRDefault="007170C0" w:rsidP="007170C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170C0" w:rsidRDefault="007170C0" w:rsidP="007170C0">
      <w:pPr>
        <w:ind w:firstLine="709"/>
        <w:jc w:val="both"/>
      </w:pPr>
      <w:r>
        <w:rPr>
          <w:color w:val="000000"/>
        </w:rPr>
        <w:t>3.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170C0" w:rsidRDefault="007170C0" w:rsidP="007170C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170C0" w:rsidRDefault="007170C0" w:rsidP="007170C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7170C0" w:rsidRDefault="007170C0" w:rsidP="007170C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170C0" w:rsidRDefault="007170C0" w:rsidP="007170C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170C0" w:rsidRPr="00F2794F" w:rsidRDefault="007170C0" w:rsidP="007170C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170C0" w:rsidRPr="00F2794F" w:rsidRDefault="007170C0" w:rsidP="007170C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7170C0" w:rsidRPr="00D964B6" w:rsidRDefault="007170C0" w:rsidP="007170C0">
      <w:pPr>
        <w:pStyle w:val="ConsNormal"/>
        <w:tabs>
          <w:tab w:val="left" w:pos="70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9E2" w:rsidRDefault="001519E2">
      <w:r>
        <w:separator/>
      </w:r>
    </w:p>
  </w:endnote>
  <w:endnote w:type="continuationSeparator" w:id="0">
    <w:p w:rsidR="001519E2" w:rsidRDefault="00151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9E2" w:rsidRDefault="001519E2">
      <w:r>
        <w:separator/>
      </w:r>
    </w:p>
  </w:footnote>
  <w:footnote w:type="continuationSeparator" w:id="0">
    <w:p w:rsidR="001519E2" w:rsidRDefault="001519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170C0"/>
    <w:rsid w:val="00057575"/>
    <w:rsid w:val="000B3FB2"/>
    <w:rsid w:val="000D628E"/>
    <w:rsid w:val="000E5228"/>
    <w:rsid w:val="00123119"/>
    <w:rsid w:val="001519E2"/>
    <w:rsid w:val="00155F7F"/>
    <w:rsid w:val="001D2A61"/>
    <w:rsid w:val="003325F4"/>
    <w:rsid w:val="00392E21"/>
    <w:rsid w:val="00413811"/>
    <w:rsid w:val="004B69FA"/>
    <w:rsid w:val="004D1A01"/>
    <w:rsid w:val="005A6019"/>
    <w:rsid w:val="005E6130"/>
    <w:rsid w:val="00695A4A"/>
    <w:rsid w:val="006D45ED"/>
    <w:rsid w:val="006E650F"/>
    <w:rsid w:val="007170C0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7170C0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2016-03-31T03:57:00Z</cp:lastPrinted>
  <dcterms:created xsi:type="dcterms:W3CDTF">2016-03-30T06:08:00Z</dcterms:created>
  <dcterms:modified xsi:type="dcterms:W3CDTF">2016-03-31T03:57:00Z</dcterms:modified>
</cp:coreProperties>
</file>