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602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77C8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7C89" w:rsidRPr="00B77C89">
              <w:rPr>
                <w:szCs w:val="28"/>
              </w:rPr>
              <w:t>2422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77C8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77C89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внесении изменений в Избирательный кодекс </w:t>
            </w:r>
            <w:proofErr w:type="spellStart"/>
            <w:proofErr w:type="gramStart"/>
            <w:r>
              <w:t>Примор-ского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B77C89" w:rsidRDefault="000B3FB2" w:rsidP="0094344A">
            <w:pPr>
              <w:ind w:left="-108"/>
              <w:jc w:val="both"/>
            </w:pPr>
          </w:p>
        </w:tc>
      </w:tr>
    </w:tbl>
    <w:p w:rsidR="00B77C89" w:rsidRPr="00F2794F" w:rsidRDefault="00B77C89" w:rsidP="00B77C8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B77C89" w:rsidRPr="00F2794F" w:rsidRDefault="00B77C89" w:rsidP="00B77C8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C89" w:rsidRPr="00F2794F" w:rsidRDefault="00B77C89" w:rsidP="00B77C8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77C89" w:rsidRPr="00F2794F" w:rsidRDefault="00B77C89" w:rsidP="00B77C8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7C89" w:rsidRDefault="00B77C89" w:rsidP="00B77C89">
      <w:pPr>
        <w:tabs>
          <w:tab w:val="left" w:pos="567"/>
          <w:tab w:val="left" w:pos="709"/>
        </w:tabs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внесении изменений в Избирательный кодекс Приморского края" </w:t>
      </w:r>
      <w:r>
        <w:rPr>
          <w:szCs w:val="28"/>
        </w:rPr>
        <w:t>в первом чтении.</w:t>
      </w:r>
    </w:p>
    <w:p w:rsidR="00B77C89" w:rsidRDefault="00B77C89" w:rsidP="00B77C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7C89" w:rsidRDefault="00B77C89" w:rsidP="00B77C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6 апреля 2016 года.</w:t>
      </w:r>
    </w:p>
    <w:p w:rsidR="00B77C89" w:rsidRDefault="00B77C89" w:rsidP="00B77C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7C89" w:rsidRDefault="00B77C89" w:rsidP="00B77C89">
      <w:pPr>
        <w:ind w:firstLine="709"/>
        <w:jc w:val="both"/>
      </w:pPr>
      <w:r>
        <w:rPr>
          <w:color w:val="000000"/>
        </w:rPr>
        <w:t>3.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B77C89" w:rsidRDefault="00B77C89" w:rsidP="00B77C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77C89" w:rsidRDefault="00B77C89" w:rsidP="00B77C89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B77C89" w:rsidRDefault="00B77C89" w:rsidP="00B77C8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77C89" w:rsidRDefault="00B77C89" w:rsidP="00B77C8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7C89" w:rsidRPr="00F2794F" w:rsidRDefault="00B77C89" w:rsidP="00B77C8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77C89" w:rsidRPr="00F2794F" w:rsidRDefault="00B77C89" w:rsidP="00B77C89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B77C89" w:rsidRPr="00D964B6" w:rsidRDefault="00B77C89" w:rsidP="00B77C89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4BD" w:rsidRDefault="009C44BD">
      <w:r>
        <w:separator/>
      </w:r>
    </w:p>
  </w:endnote>
  <w:endnote w:type="continuationSeparator" w:id="0">
    <w:p w:rsidR="009C44BD" w:rsidRDefault="009C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4BD" w:rsidRDefault="009C44BD">
      <w:r>
        <w:separator/>
      </w:r>
    </w:p>
  </w:footnote>
  <w:footnote w:type="continuationSeparator" w:id="0">
    <w:p w:rsidR="009C44BD" w:rsidRDefault="009C44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7C8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44BD"/>
    <w:rsid w:val="00A13794"/>
    <w:rsid w:val="00A26C60"/>
    <w:rsid w:val="00A93332"/>
    <w:rsid w:val="00AE5EE6"/>
    <w:rsid w:val="00B77C89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B77C89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2016-03-30T06:25:00Z</cp:lastPrinted>
  <dcterms:created xsi:type="dcterms:W3CDTF">2016-03-30T06:24:00Z</dcterms:created>
  <dcterms:modified xsi:type="dcterms:W3CDTF">2016-03-30T06:25:00Z</dcterms:modified>
</cp:coreProperties>
</file>