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31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1605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16053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16053" w:rsidRPr="00116053">
              <w:rPr>
                <w:szCs w:val="28"/>
              </w:rPr>
              <w:t>2420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1605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16053" w:rsidP="0094344A">
            <w:pPr>
              <w:ind w:left="-108"/>
              <w:jc w:val="both"/>
            </w:pPr>
            <w:proofErr w:type="gramStart"/>
            <w:r w:rsidRPr="00116053">
              <w:t>О проекте закона Приморского края "О внесении изменений в Закон Приморского края "Об особо охраняемых природных тер</w:t>
            </w:r>
            <w:r>
              <w:t>-</w:t>
            </w:r>
            <w:proofErr w:type="spellStart"/>
            <w:r w:rsidRPr="00116053">
              <w:t>риториях</w:t>
            </w:r>
            <w:proofErr w:type="spellEnd"/>
            <w:r w:rsidRPr="00116053">
              <w:t xml:space="preserve"> Приморского края"</w:t>
            </w:r>
            <w:proofErr w:type="gramEnd"/>
          </w:p>
          <w:p w:rsidR="000B3FB2" w:rsidRPr="00116053" w:rsidRDefault="000B3FB2" w:rsidP="0094344A">
            <w:pPr>
              <w:ind w:left="-108"/>
              <w:jc w:val="both"/>
            </w:pPr>
          </w:p>
        </w:tc>
      </w:tr>
    </w:tbl>
    <w:p w:rsidR="00116053" w:rsidRDefault="00116053" w:rsidP="00116053">
      <w:pPr>
        <w:ind w:firstLine="709"/>
      </w:pPr>
      <w:r>
        <w:t>Законодательное Собрание Приморского края</w:t>
      </w:r>
    </w:p>
    <w:p w:rsidR="00116053" w:rsidRDefault="00116053" w:rsidP="00116053"/>
    <w:p w:rsidR="00116053" w:rsidRDefault="00116053" w:rsidP="00116053">
      <w:r>
        <w:t>ПОСТАНОВЛЯЕТ:</w:t>
      </w:r>
    </w:p>
    <w:p w:rsidR="00116053" w:rsidRDefault="00116053" w:rsidP="00116053"/>
    <w:p w:rsidR="00116053" w:rsidRDefault="00116053" w:rsidP="00116053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"Об особо охраняемых природных территориях Приморского края" в первом чтении.</w:t>
      </w:r>
    </w:p>
    <w:p w:rsidR="00116053" w:rsidRDefault="00116053" w:rsidP="00116053">
      <w:pPr>
        <w:ind w:firstLine="709"/>
        <w:jc w:val="both"/>
      </w:pPr>
    </w:p>
    <w:p w:rsidR="00116053" w:rsidRDefault="00116053" w:rsidP="00116053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15 апреля 2016 года.</w:t>
      </w:r>
    </w:p>
    <w:p w:rsidR="00116053" w:rsidRDefault="00116053" w:rsidP="00116053">
      <w:pPr>
        <w:ind w:firstLine="709"/>
      </w:pPr>
    </w:p>
    <w:p w:rsidR="00116053" w:rsidRDefault="00116053" w:rsidP="00116053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16053" w:rsidRDefault="00116053" w:rsidP="00116053">
      <w:pPr>
        <w:jc w:val="both"/>
      </w:pPr>
    </w:p>
    <w:p w:rsidR="00116053" w:rsidRDefault="00116053" w:rsidP="00116053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116053" w:rsidRDefault="00116053" w:rsidP="00116053">
      <w:bookmarkStart w:id="0" w:name="_GoBack"/>
      <w:bookmarkEnd w:id="0"/>
    </w:p>
    <w:p w:rsidR="00116053" w:rsidRDefault="00116053" w:rsidP="00116053"/>
    <w:p w:rsidR="00116053" w:rsidRDefault="00116053" w:rsidP="00116053"/>
    <w:p w:rsidR="00116053" w:rsidRDefault="00116053" w:rsidP="00116053">
      <w:r>
        <w:t>Председатель</w:t>
      </w:r>
    </w:p>
    <w:p w:rsidR="00116053" w:rsidRDefault="00116053" w:rsidP="00116053">
      <w:r>
        <w:t>Законодательного Собрания                                                            В.В. Горчаков</w:t>
      </w:r>
    </w:p>
    <w:p w:rsidR="00116053" w:rsidRDefault="00116053" w:rsidP="0011605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1E8" w:rsidRDefault="007E71E8">
      <w:r>
        <w:separator/>
      </w:r>
    </w:p>
  </w:endnote>
  <w:endnote w:type="continuationSeparator" w:id="0">
    <w:p w:rsidR="007E71E8" w:rsidRDefault="007E7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1E8" w:rsidRDefault="007E71E8">
      <w:r>
        <w:separator/>
      </w:r>
    </w:p>
  </w:footnote>
  <w:footnote w:type="continuationSeparator" w:id="0">
    <w:p w:rsidR="007E71E8" w:rsidRDefault="007E71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6053"/>
    <w:rsid w:val="00057575"/>
    <w:rsid w:val="000B3FB2"/>
    <w:rsid w:val="000D628E"/>
    <w:rsid w:val="000E5228"/>
    <w:rsid w:val="00116053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71E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2016-03-30T04:26:00Z</cp:lastPrinted>
  <dcterms:created xsi:type="dcterms:W3CDTF">2016-03-30T04:25:00Z</dcterms:created>
  <dcterms:modified xsi:type="dcterms:W3CDTF">2016-03-30T04:26:00Z</dcterms:modified>
</cp:coreProperties>
</file>