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5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7B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7B56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7B56" w:rsidRPr="00117B56">
              <w:rPr>
                <w:szCs w:val="28"/>
              </w:rPr>
              <w:t>2417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7B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7B56" w:rsidP="0094344A">
            <w:pPr>
              <w:ind w:left="-108"/>
              <w:jc w:val="both"/>
            </w:pPr>
            <w:r w:rsidRPr="00117B56">
              <w:t xml:space="preserve">О проекте закона Приморского края "О внесении изменений в Закон Приморского края "Об обеспечении жилыми </w:t>
            </w:r>
            <w:proofErr w:type="spellStart"/>
            <w:proofErr w:type="gramStart"/>
            <w:r w:rsidRPr="00117B56">
              <w:t>помеще-ниями</w:t>
            </w:r>
            <w:proofErr w:type="spellEnd"/>
            <w:proofErr w:type="gramEnd"/>
            <w:r w:rsidRPr="00117B56">
              <w:t xml:space="preserve">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</w:p>
          <w:p w:rsidR="000B3FB2" w:rsidRPr="00117B56" w:rsidRDefault="000B3FB2" w:rsidP="0094344A">
            <w:pPr>
              <w:ind w:left="-108"/>
              <w:jc w:val="both"/>
            </w:pPr>
          </w:p>
        </w:tc>
      </w:tr>
    </w:tbl>
    <w:p w:rsidR="00117B56" w:rsidRDefault="00117B56" w:rsidP="00117B56">
      <w:pPr>
        <w:ind w:firstLine="709"/>
      </w:pPr>
      <w:r>
        <w:t xml:space="preserve">Законодательное Собрание Приморского края </w:t>
      </w:r>
    </w:p>
    <w:p w:rsidR="00117B56" w:rsidRDefault="00117B56" w:rsidP="00117B56"/>
    <w:p w:rsidR="00117B56" w:rsidRDefault="00117B56" w:rsidP="00117B56">
      <w:r>
        <w:t>ПОСТАНОВЛЯЕТ:</w:t>
      </w:r>
    </w:p>
    <w:p w:rsidR="00117B56" w:rsidRDefault="00117B56" w:rsidP="00117B56"/>
    <w:p w:rsidR="00117B56" w:rsidRDefault="00117B56" w:rsidP="00117B56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2F0156">
        <w:rPr>
          <w:szCs w:val="28"/>
        </w:rPr>
        <w:t>"</w:t>
      </w:r>
      <w:r>
        <w:rPr>
          <w:szCs w:val="28"/>
        </w:rPr>
        <w:t>О</w:t>
      </w:r>
      <w:r w:rsidRPr="002F0156">
        <w:rPr>
          <w:szCs w:val="28"/>
        </w:rPr>
        <w:t xml:space="preserve">б обеспечении жилыми помещениями граждан, уволенных с военной службы (службы), и приравненных к ним лиц </w:t>
      </w:r>
      <w:r>
        <w:rPr>
          <w:szCs w:val="28"/>
        </w:rPr>
        <w:t>в П</w:t>
      </w:r>
      <w:r w:rsidRPr="002F0156">
        <w:rPr>
          <w:szCs w:val="28"/>
        </w:rPr>
        <w:t>риморском крае</w:t>
      </w:r>
      <w:r>
        <w:rPr>
          <w:szCs w:val="28"/>
        </w:rPr>
        <w:t xml:space="preserve"> </w:t>
      </w:r>
      <w:r w:rsidRPr="002F0156">
        <w:rPr>
          <w:szCs w:val="28"/>
        </w:rPr>
        <w:t>и наделении органов местного самоуправления отдельными государственными полномочиями по обеспечению граждан жилыми помещениями</w:t>
      </w:r>
      <w:r>
        <w:rPr>
          <w:szCs w:val="28"/>
        </w:rPr>
        <w:t>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117B56" w:rsidRDefault="00117B56" w:rsidP="00117B56">
      <w:pPr>
        <w:ind w:firstLine="709"/>
        <w:jc w:val="both"/>
      </w:pPr>
    </w:p>
    <w:p w:rsidR="00117B56" w:rsidRDefault="00117B56" w:rsidP="00117B56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117B56" w:rsidRDefault="00117B56" w:rsidP="00117B56">
      <w:pPr>
        <w:jc w:val="both"/>
      </w:pPr>
    </w:p>
    <w:p w:rsidR="00117B56" w:rsidRDefault="00117B56" w:rsidP="00117B5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17B56" w:rsidRDefault="00117B56" w:rsidP="00117B56">
      <w:pPr>
        <w:ind w:firstLine="709"/>
        <w:jc w:val="both"/>
      </w:pPr>
      <w:bookmarkStart w:id="0" w:name="_GoBack"/>
      <w:bookmarkEnd w:id="0"/>
    </w:p>
    <w:p w:rsidR="00117B56" w:rsidRDefault="00117B56" w:rsidP="00117B56">
      <w:pPr>
        <w:ind w:firstLine="709"/>
        <w:jc w:val="both"/>
      </w:pPr>
    </w:p>
    <w:p w:rsidR="00117B56" w:rsidRDefault="00117B56" w:rsidP="00117B56">
      <w:pPr>
        <w:ind w:firstLine="709"/>
        <w:jc w:val="both"/>
      </w:pPr>
    </w:p>
    <w:p w:rsidR="00117B56" w:rsidRDefault="00117B56" w:rsidP="00117B56">
      <w:pPr>
        <w:jc w:val="both"/>
      </w:pPr>
      <w:r>
        <w:t>Председатель</w:t>
      </w:r>
    </w:p>
    <w:p w:rsidR="00117B56" w:rsidRDefault="00117B56" w:rsidP="00117B5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FD8" w:rsidRDefault="00F77FD8">
      <w:r>
        <w:separator/>
      </w:r>
    </w:p>
  </w:endnote>
  <w:endnote w:type="continuationSeparator" w:id="0">
    <w:p w:rsidR="00F77FD8" w:rsidRDefault="00F7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FD8" w:rsidRDefault="00F77FD8">
      <w:r>
        <w:separator/>
      </w:r>
    </w:p>
  </w:footnote>
  <w:footnote w:type="continuationSeparator" w:id="0">
    <w:p w:rsidR="00F77FD8" w:rsidRDefault="00F77F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7B56"/>
    <w:rsid w:val="00057575"/>
    <w:rsid w:val="000B3FB2"/>
    <w:rsid w:val="000D628E"/>
    <w:rsid w:val="000E5228"/>
    <w:rsid w:val="00117B56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7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2016-03-30T04:33:00Z</cp:lastPrinted>
  <dcterms:created xsi:type="dcterms:W3CDTF">2016-03-30T04:32:00Z</dcterms:created>
  <dcterms:modified xsi:type="dcterms:W3CDTF">2016-03-30T04:33:00Z</dcterms:modified>
</cp:coreProperties>
</file>