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426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24AB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24ABD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24ABD" w:rsidRPr="00B24ABD">
              <w:rPr>
                <w:szCs w:val="28"/>
              </w:rPr>
              <w:t>2416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24AB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24ABD" w:rsidP="0094344A">
            <w:pPr>
              <w:ind w:left="-108"/>
              <w:jc w:val="both"/>
            </w:pPr>
            <w:r>
              <w:t xml:space="preserve">О проекте закона Приморского края "О государственных </w:t>
            </w:r>
            <w:proofErr w:type="spellStart"/>
            <w:proofErr w:type="gramStart"/>
            <w:r>
              <w:t>информа</w:t>
            </w:r>
            <w:r>
              <w:t>-</w:t>
            </w:r>
            <w:r>
              <w:t>ционных</w:t>
            </w:r>
            <w:proofErr w:type="spellEnd"/>
            <w:proofErr w:type="gramEnd"/>
            <w:r>
              <w:t xml:space="preserve"> системах Приморского края"</w:t>
            </w:r>
          </w:p>
          <w:p w:rsidR="000B3FB2" w:rsidRPr="00B24ABD" w:rsidRDefault="000B3FB2" w:rsidP="0094344A">
            <w:pPr>
              <w:ind w:left="-108"/>
              <w:jc w:val="both"/>
            </w:pPr>
          </w:p>
        </w:tc>
      </w:tr>
    </w:tbl>
    <w:p w:rsidR="00B24ABD" w:rsidRDefault="00B24ABD" w:rsidP="00B24ABD">
      <w:pPr>
        <w:ind w:firstLine="720"/>
        <w:jc w:val="both"/>
      </w:pPr>
      <w:r>
        <w:t>Законодательное Собрание Приморского края</w:t>
      </w:r>
    </w:p>
    <w:p w:rsidR="00B24ABD" w:rsidRDefault="00B24ABD" w:rsidP="00B24ABD">
      <w:pPr>
        <w:ind w:firstLine="720"/>
        <w:jc w:val="both"/>
      </w:pPr>
    </w:p>
    <w:p w:rsidR="00B24ABD" w:rsidRDefault="00B24ABD" w:rsidP="00B24ABD">
      <w:pPr>
        <w:jc w:val="both"/>
      </w:pPr>
      <w:r>
        <w:t>ПОСТАНОВЛЯЕТ:</w:t>
      </w:r>
    </w:p>
    <w:p w:rsidR="00B24ABD" w:rsidRDefault="00B24ABD" w:rsidP="00B24ABD"/>
    <w:p w:rsidR="00B24ABD" w:rsidRDefault="00B24ABD" w:rsidP="00B24ABD">
      <w:pPr>
        <w:ind w:firstLine="709"/>
        <w:jc w:val="both"/>
      </w:pPr>
      <w:r>
        <w:t>1.Принять проект закона Приморского края "О государственных информационных системах Приморского края" во втором чтении.</w:t>
      </w:r>
    </w:p>
    <w:p w:rsidR="00B24ABD" w:rsidRDefault="00B24ABD" w:rsidP="00B24ABD">
      <w:pPr>
        <w:ind w:firstLine="709"/>
        <w:jc w:val="both"/>
        <w:rPr>
          <w:szCs w:val="28"/>
        </w:rPr>
      </w:pPr>
    </w:p>
    <w:p w:rsidR="00B24ABD" w:rsidRDefault="00B24ABD" w:rsidP="00B24ABD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B24ABD" w:rsidRDefault="00B24ABD" w:rsidP="00B24ABD">
      <w:pPr>
        <w:ind w:firstLine="720"/>
        <w:jc w:val="both"/>
      </w:pPr>
    </w:p>
    <w:p w:rsidR="00B24ABD" w:rsidRDefault="00B24ABD" w:rsidP="00B24ABD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24ABD" w:rsidRDefault="00B24ABD" w:rsidP="00B24ABD">
      <w:pPr>
        <w:ind w:firstLine="720"/>
        <w:jc w:val="both"/>
      </w:pPr>
    </w:p>
    <w:p w:rsidR="00B24ABD" w:rsidRDefault="00B24ABD" w:rsidP="00B24ABD">
      <w:pPr>
        <w:ind w:firstLine="720"/>
        <w:jc w:val="both"/>
      </w:pPr>
    </w:p>
    <w:p w:rsidR="00B24ABD" w:rsidRDefault="00B24ABD" w:rsidP="00B24ABD">
      <w:pPr>
        <w:ind w:firstLine="720"/>
        <w:jc w:val="both"/>
      </w:pPr>
    </w:p>
    <w:p w:rsidR="00B24ABD" w:rsidRDefault="00B24ABD" w:rsidP="00B24ABD">
      <w:pPr>
        <w:jc w:val="both"/>
      </w:pPr>
      <w:r>
        <w:t>Председатель</w:t>
      </w:r>
    </w:p>
    <w:p w:rsidR="00B24ABD" w:rsidRDefault="00B24ABD" w:rsidP="00B24ABD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B24ABD" w:rsidRDefault="00B24ABD" w:rsidP="00B24ABD"/>
    <w:p w:rsidR="00B24ABD" w:rsidRDefault="00B24ABD" w:rsidP="00B24ABD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2D2" w:rsidRDefault="000942D2">
      <w:r>
        <w:separator/>
      </w:r>
    </w:p>
  </w:endnote>
  <w:endnote w:type="continuationSeparator" w:id="0">
    <w:p w:rsidR="000942D2" w:rsidRDefault="00094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2D2" w:rsidRDefault="000942D2">
      <w:r>
        <w:separator/>
      </w:r>
    </w:p>
  </w:footnote>
  <w:footnote w:type="continuationSeparator" w:id="0">
    <w:p w:rsidR="000942D2" w:rsidRDefault="000942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4ABD"/>
    <w:rsid w:val="00057575"/>
    <w:rsid w:val="000942D2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24ABD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2016-03-30T04:44:00Z</cp:lastPrinted>
  <dcterms:created xsi:type="dcterms:W3CDTF">2016-03-30T04:43:00Z</dcterms:created>
  <dcterms:modified xsi:type="dcterms:W3CDTF">2016-03-30T04:44:00Z</dcterms:modified>
</cp:coreProperties>
</file>