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01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17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172C" w:rsidRPr="00FF172C">
              <w:rPr>
                <w:szCs w:val="28"/>
              </w:rPr>
              <w:t>2415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17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172C" w:rsidP="0094344A">
            <w:pPr>
              <w:ind w:left="-108"/>
              <w:jc w:val="both"/>
            </w:pPr>
            <w:r>
              <w:t xml:space="preserve">О назначении представителя общественности в </w:t>
            </w:r>
            <w:proofErr w:type="spellStart"/>
            <w:proofErr w:type="gramStart"/>
            <w:r>
              <w:t>квалификацион</w:t>
            </w:r>
            <w:r>
              <w:t>-</w:t>
            </w:r>
            <w:r>
              <w:t>ную</w:t>
            </w:r>
            <w:proofErr w:type="spellEnd"/>
            <w:proofErr w:type="gramEnd"/>
            <w:r>
              <w:t xml:space="preserve"> коллегию судей Приморского края</w:t>
            </w:r>
          </w:p>
          <w:p w:rsidR="000B3FB2" w:rsidRPr="00FF172C" w:rsidRDefault="000B3FB2" w:rsidP="0094344A">
            <w:pPr>
              <w:ind w:left="-108"/>
              <w:jc w:val="both"/>
            </w:pPr>
          </w:p>
        </w:tc>
      </w:tr>
    </w:tbl>
    <w:p w:rsidR="00FF172C" w:rsidRDefault="00FF172C" w:rsidP="00FF172C">
      <w:pPr>
        <w:ind w:firstLine="72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Законом Приморского края "О порядке назначения представителей общественности в квалификационную коллегию судей Приморского края" Законодательное Собрание Приморского края</w:t>
      </w:r>
    </w:p>
    <w:p w:rsidR="00FF172C" w:rsidRDefault="00FF172C" w:rsidP="00FF172C">
      <w:pPr>
        <w:jc w:val="both"/>
      </w:pPr>
    </w:p>
    <w:p w:rsidR="00FF172C" w:rsidRDefault="00FF172C" w:rsidP="00FF172C">
      <w:r>
        <w:t>ПОСТАНОВЛЯЕТ:</w:t>
      </w:r>
    </w:p>
    <w:p w:rsidR="00FF172C" w:rsidRDefault="00FF172C" w:rsidP="00FF172C"/>
    <w:p w:rsidR="00FF172C" w:rsidRDefault="00FF172C" w:rsidP="00FF172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1.Назначить </w:t>
      </w:r>
      <w:proofErr w:type="spellStart"/>
      <w:r>
        <w:t>Кульченко</w:t>
      </w:r>
      <w:proofErr w:type="spellEnd"/>
      <w:r>
        <w:t xml:space="preserve"> Дмитрия Юрьевича представителем общественности в квалификационную коллегию судей Приморского края.</w:t>
      </w:r>
    </w:p>
    <w:p w:rsidR="00FF172C" w:rsidRDefault="00FF172C" w:rsidP="00FF172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F172C" w:rsidRDefault="00FF172C" w:rsidP="00FF172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7F6C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его принятия.</w:t>
      </w:r>
    </w:p>
    <w:p w:rsidR="00FF172C" w:rsidRDefault="00FF172C" w:rsidP="00FF172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172C" w:rsidRDefault="00FF172C" w:rsidP="00FF172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172C" w:rsidRDefault="00FF172C" w:rsidP="00FF172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172C" w:rsidRDefault="00FF172C" w:rsidP="00FF172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F172C" w:rsidRPr="00431956" w:rsidRDefault="00FF172C" w:rsidP="00FF172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143" w:rsidRDefault="00F34143">
      <w:r>
        <w:separator/>
      </w:r>
    </w:p>
  </w:endnote>
  <w:endnote w:type="continuationSeparator" w:id="0">
    <w:p w:rsidR="00F34143" w:rsidRDefault="00F3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143" w:rsidRDefault="00F34143">
      <w:r>
        <w:separator/>
      </w:r>
    </w:p>
  </w:footnote>
  <w:footnote w:type="continuationSeparator" w:id="0">
    <w:p w:rsidR="00F34143" w:rsidRDefault="00F34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7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4143"/>
    <w:rsid w:val="00F75CDD"/>
    <w:rsid w:val="00FF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F172C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FF172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2016-03-30T06:21:00Z</cp:lastPrinted>
  <dcterms:created xsi:type="dcterms:W3CDTF">2016-03-30T06:21:00Z</dcterms:created>
  <dcterms:modified xsi:type="dcterms:W3CDTF">2016-03-30T06:23:00Z</dcterms:modified>
</cp:coreProperties>
</file>