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208590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F690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F6905">
              <w:rPr>
                <w:szCs w:val="28"/>
              </w:rPr>
              <w:t>30.03.2016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F6905" w:rsidRPr="001F6905">
              <w:rPr>
                <w:szCs w:val="28"/>
              </w:rPr>
              <w:t>2412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F6905" w:rsidP="0094344A">
            <w:pPr>
              <w:ind w:left="-108"/>
              <w:jc w:val="both"/>
            </w:pPr>
            <w:r w:rsidRPr="001F6905">
              <w:t>О проекте закона Приморского края "О внесении изменения в статью 17 Закона Приморского края "О муниципальной службе в Приморском крае"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1F6905" w:rsidRPr="001F6905" w:rsidRDefault="001F6905" w:rsidP="001F6905">
      <w:pPr>
        <w:ind w:firstLine="709"/>
      </w:pPr>
      <w:r w:rsidRPr="001F6905">
        <w:t xml:space="preserve">Законодательное Собрание Приморского края </w:t>
      </w:r>
    </w:p>
    <w:p w:rsidR="001F6905" w:rsidRPr="001F6905" w:rsidRDefault="001F6905" w:rsidP="001F6905">
      <w:pPr>
        <w:ind w:firstLine="709"/>
      </w:pPr>
    </w:p>
    <w:p w:rsidR="001F6905" w:rsidRPr="001F6905" w:rsidRDefault="001F6905" w:rsidP="001F6905">
      <w:r w:rsidRPr="001F6905">
        <w:t>ПОСТАНОВЛЯЕТ:</w:t>
      </w:r>
    </w:p>
    <w:p w:rsidR="001F6905" w:rsidRPr="001F6905" w:rsidRDefault="001F6905" w:rsidP="001F6905">
      <w:pPr>
        <w:ind w:firstLine="709"/>
      </w:pPr>
    </w:p>
    <w:p w:rsidR="001F6905" w:rsidRPr="001F6905" w:rsidRDefault="001F6905" w:rsidP="001F6905">
      <w:pPr>
        <w:ind w:firstLine="709"/>
        <w:jc w:val="both"/>
      </w:pPr>
      <w:proofErr w:type="gramStart"/>
      <w:r w:rsidRPr="001F6905">
        <w:t xml:space="preserve">1.Принять проект закона Приморского края </w:t>
      </w:r>
      <w:r w:rsidRPr="001F6905">
        <w:rPr>
          <w:szCs w:val="28"/>
        </w:rPr>
        <w:t xml:space="preserve">"О внесении изменения в статью 17 Закона Приморского края </w:t>
      </w:r>
      <w:r w:rsidRPr="001F6905">
        <w:rPr>
          <w:bCs/>
          <w:szCs w:val="28"/>
        </w:rPr>
        <w:t xml:space="preserve">"О муниципальной службе в Приморском крае" с новым наименованием </w:t>
      </w:r>
      <w:r w:rsidRPr="001F6905">
        <w:rPr>
          <w:szCs w:val="28"/>
        </w:rPr>
        <w:t xml:space="preserve">"О внесении изменений в Закон Приморского края </w:t>
      </w:r>
      <w:r w:rsidRPr="001F6905">
        <w:rPr>
          <w:bCs/>
          <w:szCs w:val="28"/>
        </w:rPr>
        <w:t>"О муниципальной службе в Приморском крае"</w:t>
      </w:r>
      <w:r w:rsidRPr="001F6905">
        <w:rPr>
          <w:szCs w:val="28"/>
        </w:rPr>
        <w:t xml:space="preserve"> во втором чтении.</w:t>
      </w:r>
      <w:proofErr w:type="gramEnd"/>
    </w:p>
    <w:p w:rsidR="001F6905" w:rsidRPr="001F6905" w:rsidRDefault="001F6905" w:rsidP="001F6905">
      <w:pPr>
        <w:ind w:firstLine="709"/>
        <w:jc w:val="both"/>
      </w:pPr>
    </w:p>
    <w:p w:rsidR="001F6905" w:rsidRPr="001F6905" w:rsidRDefault="001F6905" w:rsidP="001F690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F6905">
        <w:rPr>
          <w:color w:val="000000"/>
        </w:rPr>
        <w:t>2.</w:t>
      </w:r>
      <w:r w:rsidRPr="001F6905">
        <w:t>Комитету Законодательного Собрания по региональной политике и законности (</w:t>
      </w:r>
      <w:proofErr w:type="spellStart"/>
      <w:r w:rsidRPr="001F6905">
        <w:t>Текиев</w:t>
      </w:r>
      <w:proofErr w:type="spellEnd"/>
      <w:r w:rsidRPr="001F6905"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1F6905" w:rsidRPr="001F6905" w:rsidRDefault="001F6905" w:rsidP="001F6905">
      <w:pPr>
        <w:ind w:firstLine="709"/>
        <w:jc w:val="both"/>
      </w:pPr>
    </w:p>
    <w:p w:rsidR="001F6905" w:rsidRPr="001F6905" w:rsidRDefault="001F6905" w:rsidP="001F6905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1F6905">
        <w:t>3.Настоящее постановление вступает в силу со дня его принятия.</w:t>
      </w:r>
    </w:p>
    <w:p w:rsidR="001F6905" w:rsidRPr="001F6905" w:rsidRDefault="001F6905" w:rsidP="001F6905">
      <w:pPr>
        <w:jc w:val="both"/>
      </w:pPr>
      <w:bookmarkStart w:id="0" w:name="_GoBack"/>
      <w:bookmarkEnd w:id="0"/>
    </w:p>
    <w:p w:rsidR="001F6905" w:rsidRPr="001F6905" w:rsidRDefault="001F6905" w:rsidP="001F6905">
      <w:pPr>
        <w:jc w:val="both"/>
      </w:pPr>
    </w:p>
    <w:p w:rsidR="001F6905" w:rsidRPr="001F6905" w:rsidRDefault="001F6905" w:rsidP="001F6905">
      <w:pPr>
        <w:jc w:val="both"/>
      </w:pPr>
    </w:p>
    <w:p w:rsidR="001F6905" w:rsidRPr="001F6905" w:rsidRDefault="001F6905" w:rsidP="001F6905">
      <w:pPr>
        <w:jc w:val="both"/>
      </w:pPr>
      <w:r w:rsidRPr="001F6905">
        <w:t>Председатель</w:t>
      </w:r>
    </w:p>
    <w:p w:rsidR="001F6905" w:rsidRPr="001F6905" w:rsidRDefault="001F6905" w:rsidP="001F6905">
      <w:pPr>
        <w:jc w:val="both"/>
      </w:pPr>
      <w:r w:rsidRPr="001F6905">
        <w:t>Законодательного Собрания</w:t>
      </w:r>
      <w:r w:rsidRPr="001F6905">
        <w:tab/>
      </w:r>
      <w:r w:rsidRPr="001F6905">
        <w:tab/>
      </w:r>
      <w:r w:rsidRPr="001F6905">
        <w:tab/>
      </w:r>
      <w:r w:rsidRPr="001F6905">
        <w:tab/>
      </w:r>
      <w:r w:rsidRPr="001F6905">
        <w:tab/>
      </w:r>
      <w:r w:rsidRPr="001F6905">
        <w:tab/>
        <w:t xml:space="preserve">     В.В. Горчаков</w:t>
      </w:r>
    </w:p>
    <w:p w:rsidR="001F6905" w:rsidRPr="001F6905" w:rsidRDefault="001F6905" w:rsidP="001F690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5077" w:rsidRDefault="00C15077">
      <w:r>
        <w:separator/>
      </w:r>
    </w:p>
  </w:endnote>
  <w:endnote w:type="continuationSeparator" w:id="0">
    <w:p w:rsidR="00C15077" w:rsidRDefault="00C15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5077" w:rsidRDefault="00C15077">
      <w:r>
        <w:separator/>
      </w:r>
    </w:p>
  </w:footnote>
  <w:footnote w:type="continuationSeparator" w:id="0">
    <w:p w:rsidR="00C15077" w:rsidRDefault="00C150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F6905"/>
    <w:rsid w:val="00057575"/>
    <w:rsid w:val="000B3FB2"/>
    <w:rsid w:val="000D628E"/>
    <w:rsid w:val="000E5228"/>
    <w:rsid w:val="00123119"/>
    <w:rsid w:val="00155F7F"/>
    <w:rsid w:val="001F6905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1507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2016-03-30T06:04:00Z</cp:lastPrinted>
  <dcterms:created xsi:type="dcterms:W3CDTF">2016-03-30T06:03:00Z</dcterms:created>
  <dcterms:modified xsi:type="dcterms:W3CDTF">2016-03-30T06:04:00Z</dcterms:modified>
</cp:coreProperties>
</file>