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05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13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13FD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13FD" w:rsidRPr="003C13FD">
              <w:rPr>
                <w:szCs w:val="28"/>
              </w:rPr>
              <w:t>2409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13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13FD" w:rsidP="0094344A">
            <w:pPr>
              <w:ind w:left="-108"/>
              <w:jc w:val="both"/>
            </w:pPr>
            <w:r w:rsidRPr="003C13FD"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3C13FD" w:rsidRDefault="000B3FB2" w:rsidP="0094344A">
            <w:pPr>
              <w:ind w:left="-108"/>
              <w:jc w:val="both"/>
            </w:pPr>
          </w:p>
        </w:tc>
      </w:tr>
    </w:tbl>
    <w:p w:rsidR="003C13FD" w:rsidRDefault="003C13FD" w:rsidP="003C13FD">
      <w:pPr>
        <w:ind w:firstLine="709"/>
      </w:pPr>
      <w:r>
        <w:t>Законодательное Собрание Приморского края</w:t>
      </w:r>
    </w:p>
    <w:p w:rsidR="003C13FD" w:rsidRDefault="003C13FD" w:rsidP="003C13FD"/>
    <w:p w:rsidR="003C13FD" w:rsidRDefault="003C13FD" w:rsidP="003C13FD">
      <w:r>
        <w:t>ПОСТАНОВЛЯЕТ:</w:t>
      </w:r>
    </w:p>
    <w:p w:rsidR="003C13FD" w:rsidRDefault="003C13FD" w:rsidP="003C13FD">
      <w:pPr>
        <w:jc w:val="both"/>
      </w:pPr>
    </w:p>
    <w:p w:rsidR="003C13FD" w:rsidRDefault="003C13FD" w:rsidP="003C13FD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>"</w:t>
      </w:r>
      <w:r>
        <w:t>.</w:t>
      </w:r>
    </w:p>
    <w:p w:rsidR="003C13FD" w:rsidRDefault="003C13FD" w:rsidP="003C13FD">
      <w:pPr>
        <w:jc w:val="both"/>
      </w:pPr>
    </w:p>
    <w:p w:rsidR="003C13FD" w:rsidRDefault="003C13FD" w:rsidP="003C13F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C13FD" w:rsidRDefault="003C13FD" w:rsidP="003C13FD">
      <w:pPr>
        <w:pStyle w:val="a3"/>
        <w:tabs>
          <w:tab w:val="clear" w:pos="4153"/>
          <w:tab w:val="clear" w:pos="8306"/>
        </w:tabs>
        <w:jc w:val="both"/>
      </w:pPr>
    </w:p>
    <w:p w:rsidR="003C13FD" w:rsidRDefault="003C13FD" w:rsidP="003C13F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C13FD" w:rsidRDefault="003C13FD" w:rsidP="003C13FD">
      <w:pPr>
        <w:jc w:val="both"/>
      </w:pPr>
      <w:bookmarkStart w:id="0" w:name="_GoBack"/>
      <w:bookmarkEnd w:id="0"/>
    </w:p>
    <w:p w:rsidR="003C13FD" w:rsidRDefault="003C13FD" w:rsidP="003C13FD">
      <w:pPr>
        <w:jc w:val="both"/>
      </w:pPr>
    </w:p>
    <w:p w:rsidR="003C13FD" w:rsidRDefault="003C13FD" w:rsidP="003C13FD">
      <w:pPr>
        <w:jc w:val="both"/>
      </w:pPr>
    </w:p>
    <w:p w:rsidR="003C13FD" w:rsidRDefault="003C13FD" w:rsidP="003C13FD">
      <w:pPr>
        <w:jc w:val="both"/>
      </w:pPr>
      <w:r>
        <w:t>Председатель</w:t>
      </w:r>
    </w:p>
    <w:p w:rsidR="003C13FD" w:rsidRDefault="003C13FD" w:rsidP="003C13F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E05" w:rsidRDefault="00E76E05">
      <w:r>
        <w:separator/>
      </w:r>
    </w:p>
  </w:endnote>
  <w:endnote w:type="continuationSeparator" w:id="0">
    <w:p w:rsidR="00E76E05" w:rsidRDefault="00E7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E05" w:rsidRDefault="00E76E05">
      <w:r>
        <w:separator/>
      </w:r>
    </w:p>
  </w:footnote>
  <w:footnote w:type="continuationSeparator" w:id="0">
    <w:p w:rsidR="00E76E05" w:rsidRDefault="00E76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13FD"/>
    <w:rsid w:val="00057575"/>
    <w:rsid w:val="000B3FB2"/>
    <w:rsid w:val="000D628E"/>
    <w:rsid w:val="000E5228"/>
    <w:rsid w:val="00123119"/>
    <w:rsid w:val="00155F7F"/>
    <w:rsid w:val="003325F4"/>
    <w:rsid w:val="00392E21"/>
    <w:rsid w:val="003C13F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6E0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2016-03-30T03:43:00Z</cp:lastPrinted>
  <dcterms:created xsi:type="dcterms:W3CDTF">2016-03-30T03:42:00Z</dcterms:created>
  <dcterms:modified xsi:type="dcterms:W3CDTF">2016-03-30T03:43:00Z</dcterms:modified>
</cp:coreProperties>
</file>