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6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59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59EE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59EE" w:rsidRPr="008F59EE">
              <w:rPr>
                <w:szCs w:val="28"/>
              </w:rPr>
              <w:t>2402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59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59EE" w:rsidP="0094344A">
            <w:pPr>
              <w:ind w:left="-108"/>
              <w:jc w:val="both"/>
            </w:pPr>
            <w:r w:rsidRPr="008F59EE">
              <w:t xml:space="preserve">О Законе Приморского края "О внесении изменений в Закон Приморского края "О порядке ведения органами местного </w:t>
            </w:r>
            <w:proofErr w:type="gramStart"/>
            <w:r w:rsidRPr="008F59EE">
              <w:t>само</w:t>
            </w:r>
            <w:r>
              <w:t>-</w:t>
            </w:r>
            <w:r w:rsidRPr="008F59EE">
              <w:t>управления</w:t>
            </w:r>
            <w:proofErr w:type="gramEnd"/>
            <w:r w:rsidRPr="008F59EE">
              <w:t xml:space="preserve">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</w:p>
          <w:p w:rsidR="000B3FB2" w:rsidRPr="008F59EE" w:rsidRDefault="000B3FB2" w:rsidP="0094344A">
            <w:pPr>
              <w:ind w:left="-108"/>
              <w:jc w:val="both"/>
            </w:pPr>
          </w:p>
        </w:tc>
      </w:tr>
    </w:tbl>
    <w:p w:rsidR="008F59EE" w:rsidRDefault="008F59EE" w:rsidP="008F59EE">
      <w:pPr>
        <w:ind w:firstLine="709"/>
      </w:pPr>
      <w:r>
        <w:t xml:space="preserve">Законодательное Собрание Приморского края </w:t>
      </w:r>
    </w:p>
    <w:p w:rsidR="008F59EE" w:rsidRDefault="008F59EE" w:rsidP="008F59EE"/>
    <w:p w:rsidR="008F59EE" w:rsidRDefault="008F59EE" w:rsidP="008F59EE">
      <w:r>
        <w:t>ПОСТАНОВЛЯЕТ:</w:t>
      </w:r>
    </w:p>
    <w:p w:rsidR="008F59EE" w:rsidRDefault="008F59EE" w:rsidP="008F59EE"/>
    <w:p w:rsidR="008F59EE" w:rsidRDefault="008F59EE" w:rsidP="008F59EE">
      <w:pPr>
        <w:ind w:firstLine="709"/>
        <w:jc w:val="both"/>
        <w:rPr>
          <w:bCs/>
          <w:szCs w:val="28"/>
        </w:rPr>
      </w:pPr>
      <w:r>
        <w:t xml:space="preserve">1.Принять Закон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bCs/>
          <w:szCs w:val="28"/>
        </w:rPr>
        <w:t>.</w:t>
      </w:r>
    </w:p>
    <w:p w:rsidR="008F59EE" w:rsidRDefault="008F59EE" w:rsidP="008F59EE">
      <w:pPr>
        <w:ind w:firstLine="709"/>
        <w:jc w:val="both"/>
      </w:pPr>
    </w:p>
    <w:p w:rsidR="008F59EE" w:rsidRDefault="008F59EE" w:rsidP="008F59E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F59EE" w:rsidRDefault="008F59EE" w:rsidP="008F59EE">
      <w:pPr>
        <w:jc w:val="both"/>
      </w:pPr>
    </w:p>
    <w:p w:rsidR="008F59EE" w:rsidRDefault="008F59EE" w:rsidP="008F59EE">
      <w:pPr>
        <w:jc w:val="both"/>
      </w:pPr>
      <w:r>
        <w:tab/>
        <w:t>3.Настоящее постановление вступает в силу со дня его принятия.</w:t>
      </w:r>
    </w:p>
    <w:p w:rsidR="008F59EE" w:rsidRDefault="008F59EE" w:rsidP="008F59EE">
      <w:pPr>
        <w:ind w:firstLine="709"/>
        <w:jc w:val="both"/>
      </w:pPr>
      <w:bookmarkStart w:id="0" w:name="_GoBack"/>
      <w:bookmarkEnd w:id="0"/>
    </w:p>
    <w:p w:rsidR="008F59EE" w:rsidRDefault="008F59EE" w:rsidP="008F59EE">
      <w:pPr>
        <w:ind w:firstLine="709"/>
        <w:jc w:val="both"/>
      </w:pPr>
    </w:p>
    <w:p w:rsidR="008F59EE" w:rsidRDefault="008F59EE" w:rsidP="008F59EE">
      <w:pPr>
        <w:ind w:firstLine="709"/>
        <w:jc w:val="both"/>
      </w:pPr>
    </w:p>
    <w:p w:rsidR="008F59EE" w:rsidRDefault="008F59EE" w:rsidP="008F59EE">
      <w:pPr>
        <w:jc w:val="both"/>
      </w:pPr>
      <w:r>
        <w:t>Председатель</w:t>
      </w:r>
    </w:p>
    <w:p w:rsidR="008F59EE" w:rsidRDefault="008F59EE" w:rsidP="008F59E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F59EE" w:rsidRDefault="008F59EE" w:rsidP="008F59EE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8D" w:rsidRDefault="0048048D">
      <w:r>
        <w:separator/>
      </w:r>
    </w:p>
  </w:endnote>
  <w:endnote w:type="continuationSeparator" w:id="0">
    <w:p w:rsidR="0048048D" w:rsidRDefault="004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8D" w:rsidRDefault="0048048D">
      <w:r>
        <w:separator/>
      </w:r>
    </w:p>
  </w:footnote>
  <w:footnote w:type="continuationSeparator" w:id="0">
    <w:p w:rsidR="0048048D" w:rsidRDefault="00480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59EE"/>
    <w:rsid w:val="00057575"/>
    <w:rsid w:val="000B3FB2"/>
    <w:rsid w:val="000D628E"/>
    <w:rsid w:val="000E5228"/>
    <w:rsid w:val="00123119"/>
    <w:rsid w:val="00155F7F"/>
    <w:rsid w:val="003325F4"/>
    <w:rsid w:val="00392E21"/>
    <w:rsid w:val="0048048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59E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2016-03-30T04:34:00Z</cp:lastPrinted>
  <dcterms:created xsi:type="dcterms:W3CDTF">2016-03-30T04:33:00Z</dcterms:created>
  <dcterms:modified xsi:type="dcterms:W3CDTF">2016-03-30T04:34:00Z</dcterms:modified>
</cp:coreProperties>
</file>