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92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13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1317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1317" w:rsidRPr="006D1317">
              <w:rPr>
                <w:szCs w:val="28"/>
              </w:rPr>
              <w:t>2401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13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1317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Закон Приморского края "О пожарной безопасности в Приморском крае"</w:t>
            </w:r>
          </w:p>
          <w:p w:rsidR="000B3FB2" w:rsidRPr="006D1317" w:rsidRDefault="000B3FB2" w:rsidP="0094344A">
            <w:pPr>
              <w:ind w:left="-108"/>
              <w:jc w:val="both"/>
            </w:pPr>
          </w:p>
        </w:tc>
      </w:tr>
    </w:tbl>
    <w:p w:rsidR="006D1317" w:rsidRDefault="006D1317" w:rsidP="006D1317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6D1317" w:rsidRDefault="006D1317" w:rsidP="006D1317">
      <w:pPr>
        <w:pStyle w:val="a3"/>
        <w:tabs>
          <w:tab w:val="clear" w:pos="4153"/>
          <w:tab w:val="clear" w:pos="8306"/>
        </w:tabs>
        <w:ind w:firstLine="709"/>
      </w:pPr>
    </w:p>
    <w:p w:rsidR="006D1317" w:rsidRDefault="006D1317" w:rsidP="006D131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D1317" w:rsidRDefault="006D1317" w:rsidP="006D1317">
      <w:pPr>
        <w:ind w:firstLine="709"/>
      </w:pPr>
    </w:p>
    <w:p w:rsidR="006D1317" w:rsidRDefault="006D1317" w:rsidP="006D1317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пожарной безопасности в Приморском крае". </w:t>
      </w:r>
      <w:r>
        <w:t xml:space="preserve"> </w:t>
      </w:r>
    </w:p>
    <w:p w:rsidR="006D1317" w:rsidRDefault="006D1317" w:rsidP="006D1317">
      <w:pPr>
        <w:ind w:firstLine="709"/>
        <w:jc w:val="both"/>
      </w:pPr>
    </w:p>
    <w:p w:rsidR="006D1317" w:rsidRDefault="006D1317" w:rsidP="006D1317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D1317" w:rsidRDefault="006D1317" w:rsidP="006D1317">
      <w:pPr>
        <w:ind w:firstLine="709"/>
        <w:jc w:val="both"/>
      </w:pPr>
    </w:p>
    <w:p w:rsidR="006D1317" w:rsidRDefault="006D1317" w:rsidP="006D131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D1317" w:rsidRDefault="006D1317" w:rsidP="006D1317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6D1317" w:rsidRDefault="006D1317" w:rsidP="006D131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D1317" w:rsidRDefault="006D1317" w:rsidP="006D131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6D1317" w:rsidRDefault="006D1317" w:rsidP="006D131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D1317" w:rsidRDefault="006D1317" w:rsidP="006D131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345" w:rsidRDefault="00652345">
      <w:r>
        <w:separator/>
      </w:r>
    </w:p>
  </w:endnote>
  <w:endnote w:type="continuationSeparator" w:id="0">
    <w:p w:rsidR="00652345" w:rsidRDefault="0065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345" w:rsidRDefault="00652345">
      <w:r>
        <w:separator/>
      </w:r>
    </w:p>
  </w:footnote>
  <w:footnote w:type="continuationSeparator" w:id="0">
    <w:p w:rsidR="00652345" w:rsidRDefault="00652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131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52345"/>
    <w:rsid w:val="00695A4A"/>
    <w:rsid w:val="006D1317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D13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2016-03-30T06:08:00Z</cp:lastPrinted>
  <dcterms:created xsi:type="dcterms:W3CDTF">2016-03-30T06:07:00Z</dcterms:created>
  <dcterms:modified xsi:type="dcterms:W3CDTF">2016-03-30T06:08:00Z</dcterms:modified>
</cp:coreProperties>
</file>