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10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B0EF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B0EFA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B0EFA" w:rsidRPr="003B0EFA">
              <w:rPr>
                <w:szCs w:val="28"/>
              </w:rPr>
              <w:t>2396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B0EF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B0EFA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3B0EFA" w:rsidRDefault="000B3FB2" w:rsidP="0094344A">
            <w:pPr>
              <w:ind w:left="-108"/>
              <w:jc w:val="both"/>
            </w:pPr>
          </w:p>
        </w:tc>
      </w:tr>
    </w:tbl>
    <w:p w:rsidR="003B0EFA" w:rsidRDefault="003B0EFA" w:rsidP="003B0EF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B0EFA" w:rsidRDefault="003B0EFA" w:rsidP="003B0EFA">
      <w:pPr>
        <w:pStyle w:val="a3"/>
        <w:tabs>
          <w:tab w:val="clear" w:pos="4153"/>
          <w:tab w:val="clear" w:pos="8306"/>
        </w:tabs>
      </w:pPr>
    </w:p>
    <w:p w:rsidR="003B0EFA" w:rsidRDefault="003B0EFA" w:rsidP="003B0EF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B0EFA" w:rsidRDefault="003B0EFA" w:rsidP="003B0EFA"/>
    <w:p w:rsidR="003B0EFA" w:rsidRDefault="003B0EFA" w:rsidP="003B0EF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3B0EFA" w:rsidRDefault="003B0EFA" w:rsidP="003B0EFA">
      <w:pPr>
        <w:pStyle w:val="a3"/>
        <w:tabs>
          <w:tab w:val="clear" w:pos="4153"/>
          <w:tab w:val="clear" w:pos="8306"/>
        </w:tabs>
        <w:jc w:val="both"/>
      </w:pPr>
    </w:p>
    <w:p w:rsidR="003B0EFA" w:rsidRDefault="003B0EFA" w:rsidP="003B0EF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B0EFA" w:rsidRDefault="003B0EFA" w:rsidP="003B0EFA">
      <w:pPr>
        <w:pStyle w:val="a3"/>
        <w:tabs>
          <w:tab w:val="clear" w:pos="4153"/>
          <w:tab w:val="clear" w:pos="8306"/>
        </w:tabs>
        <w:jc w:val="both"/>
      </w:pPr>
    </w:p>
    <w:p w:rsidR="003B0EFA" w:rsidRDefault="003B0EFA" w:rsidP="003B0EF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B0EFA" w:rsidRDefault="003B0EFA" w:rsidP="003B0EFA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3B0EFA" w:rsidRDefault="003B0EFA" w:rsidP="003B0EF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B0EFA" w:rsidRDefault="003B0EFA" w:rsidP="003B0EF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B0EFA" w:rsidRDefault="003B0EFA" w:rsidP="003B0EF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B0EFA" w:rsidRDefault="003B0EFA" w:rsidP="003B0EF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B66" w:rsidRDefault="00462B66">
      <w:r>
        <w:separator/>
      </w:r>
    </w:p>
  </w:endnote>
  <w:endnote w:type="continuationSeparator" w:id="0">
    <w:p w:rsidR="00462B66" w:rsidRDefault="00462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B66" w:rsidRDefault="00462B66">
      <w:r>
        <w:separator/>
      </w:r>
    </w:p>
  </w:footnote>
  <w:footnote w:type="continuationSeparator" w:id="0">
    <w:p w:rsidR="00462B66" w:rsidRDefault="00462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0EFA"/>
    <w:rsid w:val="00057575"/>
    <w:rsid w:val="000B3FB2"/>
    <w:rsid w:val="000D628E"/>
    <w:rsid w:val="000E5228"/>
    <w:rsid w:val="00123119"/>
    <w:rsid w:val="00155F7F"/>
    <w:rsid w:val="003325F4"/>
    <w:rsid w:val="00392E21"/>
    <w:rsid w:val="003B0EFA"/>
    <w:rsid w:val="00462B6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2016-03-30T03:50:00Z</cp:lastPrinted>
  <dcterms:created xsi:type="dcterms:W3CDTF">2016-03-30T03:43:00Z</dcterms:created>
  <dcterms:modified xsi:type="dcterms:W3CDTF">2016-03-30T03:50:00Z</dcterms:modified>
</cp:coreProperties>
</file>