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7696F">
        <w:tc>
          <w:tcPr>
            <w:tcW w:w="9570" w:type="dxa"/>
          </w:tcPr>
          <w:p w:rsidR="00E7696F" w:rsidRDefault="0043776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936FA" w:rsidRPr="00551E19" w:rsidRDefault="00551E19" w:rsidP="002D0F5B">
                        <w:pPr>
                          <w:rPr>
                            <w:sz w:val="20"/>
                          </w:rPr>
                        </w:pPr>
                        <w:r w:rsidRPr="00551E19">
                          <w:rPr>
                            <w:sz w:val="20"/>
                          </w:rPr>
                          <w:t>Проект</w:t>
                        </w:r>
                        <w:r w:rsidR="000A62D9">
                          <w:rPr>
                            <w:sz w:val="20"/>
                          </w:rPr>
                          <w:t xml:space="preserve">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E7696F" w:rsidRDefault="00E7696F"/>
          <w:p w:rsidR="00E7696F" w:rsidRDefault="00E7696F"/>
        </w:tc>
      </w:tr>
      <w:tr w:rsidR="00E7696F">
        <w:tc>
          <w:tcPr>
            <w:tcW w:w="9570" w:type="dxa"/>
          </w:tcPr>
          <w:p w:rsidR="00E7696F" w:rsidRDefault="000013A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3043" w:rsidRDefault="00FD33AF" w:rsidP="00993043">
      <w:pPr>
        <w:jc w:val="center"/>
        <w:rPr>
          <w:b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</w:t>
      </w:r>
      <w:r w:rsidRPr="00765A84">
        <w:rPr>
          <w:b/>
        </w:rPr>
        <w:t xml:space="preserve">В </w:t>
      </w:r>
      <w:r>
        <w:rPr>
          <w:b/>
        </w:rPr>
        <w:t xml:space="preserve">ЗАКОН ПРИМОРСКОГО КРАЯ </w:t>
      </w:r>
    </w:p>
    <w:p w:rsidR="00993043" w:rsidRDefault="00993043" w:rsidP="00993043">
      <w:pPr>
        <w:jc w:val="center"/>
        <w:rPr>
          <w:b/>
        </w:rPr>
      </w:pPr>
      <w:r>
        <w:rPr>
          <w:b/>
        </w:rPr>
        <w:t>"</w:t>
      </w:r>
      <w:r w:rsidR="00FD33AF">
        <w:rPr>
          <w:b/>
        </w:rPr>
        <w:t xml:space="preserve">О ЗАКОНОДАТЕЛЬНОЙ ДЕЯТЕЛЬНОСТИ </w:t>
      </w:r>
    </w:p>
    <w:p w:rsidR="00E7696F" w:rsidRDefault="00FD33AF" w:rsidP="00993043">
      <w:pPr>
        <w:jc w:val="center"/>
        <w:rPr>
          <w:b/>
        </w:rPr>
      </w:pPr>
      <w:r>
        <w:rPr>
          <w:b/>
        </w:rPr>
        <w:t>В ПРИМОРСКОМ КРАЕ</w:t>
      </w:r>
      <w:r w:rsidR="00993043">
        <w:rPr>
          <w:b/>
        </w:rPr>
        <w:t>"</w:t>
      </w:r>
    </w:p>
    <w:p w:rsidR="00E7696F" w:rsidRDefault="00E7696F">
      <w:pPr>
        <w:pStyle w:val="a3"/>
        <w:tabs>
          <w:tab w:val="clear" w:pos="4153"/>
          <w:tab w:val="clear" w:pos="8306"/>
        </w:tabs>
      </w:pPr>
    </w:p>
    <w:p w:rsidR="00FD33AF" w:rsidRDefault="000013A0" w:rsidP="00792827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2827">
        <w:t xml:space="preserve"> 25 ноября 2015 года в первом чтении</w:t>
      </w:r>
    </w:p>
    <w:p w:rsidR="00FD33AF" w:rsidRDefault="00D56C57" w:rsidP="002D0F5B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2D0F5B">
        <w:t xml:space="preserve"> 24 февраля 2016 года во втором чтении</w:t>
      </w:r>
    </w:p>
    <w:p w:rsidR="00D56C57" w:rsidRDefault="000A62D9" w:rsidP="00FD33AF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0A62D9" w:rsidRDefault="000A62D9" w:rsidP="00FD33AF"/>
    <w:p w:rsidR="00FD33AF" w:rsidRDefault="00FD33AF" w:rsidP="00FD33AF">
      <w:pPr>
        <w:ind w:firstLine="709"/>
      </w:pPr>
      <w:r>
        <w:t>СТАТЬЯ 1.</w:t>
      </w:r>
    </w:p>
    <w:p w:rsidR="00FD33AF" w:rsidRDefault="00FD33AF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Внести в Закон Приморского края </w:t>
      </w:r>
      <w:r>
        <w:rPr>
          <w:szCs w:val="28"/>
        </w:rPr>
        <w:t xml:space="preserve">от 22 декабря 2008 года </w:t>
      </w:r>
      <w:r>
        <w:rPr>
          <w:szCs w:val="28"/>
        </w:rPr>
        <w:br/>
        <w:t xml:space="preserve">№ 373-КЗ </w:t>
      </w:r>
      <w:r w:rsidR="00993043">
        <w:rPr>
          <w:szCs w:val="28"/>
        </w:rPr>
        <w:t>"</w:t>
      </w:r>
      <w:r>
        <w:rPr>
          <w:szCs w:val="28"/>
        </w:rPr>
        <w:t>О законодательной деятельности в Приморском крае</w:t>
      </w:r>
      <w:r w:rsidR="00993043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2008, № 98, стр. 106; 2009, </w:t>
      </w:r>
      <w:r>
        <w:rPr>
          <w:szCs w:val="28"/>
        </w:rPr>
        <w:br/>
        <w:t>№ 118, стр. 7; 2010, № 144, стр. 57, № 157, стр. 22; 2011, № 176, стр. 21; 2012, № 27, стр. 58, № 35, стр. 235; 2013, № 52, стр. 16, № 67, стр. 45;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89, стр.</w:t>
      </w:r>
      <w:r w:rsidR="00116D3C">
        <w:rPr>
          <w:szCs w:val="28"/>
        </w:rPr>
        <w:t xml:space="preserve"> </w:t>
      </w:r>
      <w:r>
        <w:rPr>
          <w:szCs w:val="28"/>
        </w:rPr>
        <w:t>38</w:t>
      </w:r>
      <w:r w:rsidR="00BE2125">
        <w:rPr>
          <w:szCs w:val="28"/>
        </w:rPr>
        <w:t>, № 98, стр. 55</w:t>
      </w:r>
      <w:r w:rsidR="00993043">
        <w:rPr>
          <w:szCs w:val="28"/>
        </w:rPr>
        <w:t xml:space="preserve">; 2015, № </w:t>
      </w:r>
      <w:r w:rsidR="00F37719">
        <w:rPr>
          <w:szCs w:val="28"/>
        </w:rPr>
        <w:t>135</w:t>
      </w:r>
      <w:r w:rsidR="00993043">
        <w:rPr>
          <w:szCs w:val="28"/>
        </w:rPr>
        <w:t xml:space="preserve">, стр. </w:t>
      </w:r>
      <w:r w:rsidR="00F37719">
        <w:rPr>
          <w:szCs w:val="28"/>
        </w:rPr>
        <w:t>75</w:t>
      </w:r>
      <w:r w:rsidR="00D56C57">
        <w:rPr>
          <w:szCs w:val="28"/>
        </w:rPr>
        <w:t xml:space="preserve">, № </w:t>
      </w:r>
      <w:r w:rsidR="00F936FA">
        <w:rPr>
          <w:szCs w:val="28"/>
        </w:rPr>
        <w:t>141</w:t>
      </w:r>
      <w:r w:rsidR="00D56C57">
        <w:rPr>
          <w:szCs w:val="28"/>
        </w:rPr>
        <w:t xml:space="preserve">, стр. </w:t>
      </w:r>
      <w:r w:rsidR="00F936FA">
        <w:rPr>
          <w:szCs w:val="28"/>
        </w:rPr>
        <w:t>59</w:t>
      </w:r>
      <w:r w:rsidR="000A62D9">
        <w:rPr>
          <w:szCs w:val="28"/>
        </w:rPr>
        <w:t xml:space="preserve">, № </w:t>
      </w:r>
      <w:r w:rsidR="00394F31">
        <w:rPr>
          <w:szCs w:val="28"/>
        </w:rPr>
        <w:t>151</w:t>
      </w:r>
      <w:r w:rsidR="000A62D9">
        <w:rPr>
          <w:szCs w:val="28"/>
        </w:rPr>
        <w:t xml:space="preserve">, </w:t>
      </w:r>
      <w:r w:rsidR="000A62D9" w:rsidRPr="00EB77AD">
        <w:rPr>
          <w:szCs w:val="28"/>
        </w:rPr>
        <w:t xml:space="preserve">стр. </w:t>
      </w:r>
      <w:r w:rsidR="00EB77AD" w:rsidRPr="00EB77AD">
        <w:rPr>
          <w:szCs w:val="28"/>
        </w:rPr>
        <w:t>55</w:t>
      </w:r>
      <w:r w:rsidRPr="00EB77AD">
        <w:rPr>
          <w:szCs w:val="28"/>
        </w:rPr>
        <w:t>)</w:t>
      </w:r>
      <w:r>
        <w:rPr>
          <w:szCs w:val="28"/>
        </w:rPr>
        <w:t xml:space="preserve"> следующие изменения:</w:t>
      </w:r>
      <w:proofErr w:type="gramEnd"/>
    </w:p>
    <w:p w:rsidR="00FD33AF" w:rsidRDefault="00FD33AF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7:</w:t>
      </w:r>
    </w:p>
    <w:p w:rsidR="00FD33AF" w:rsidRDefault="00FD33AF" w:rsidP="00FD33AF">
      <w:pPr>
        <w:autoSpaceDE w:val="0"/>
        <w:autoSpaceDN w:val="0"/>
        <w:adjustRightInd w:val="0"/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5 части 1 слова </w:t>
      </w:r>
      <w:r w:rsidR="00993043">
        <w:t>"</w:t>
      </w:r>
      <w:r>
        <w:t>проекта закона Приморского края</w:t>
      </w:r>
      <w:r w:rsidR="00993043">
        <w:t>"</w:t>
      </w:r>
      <w:r>
        <w:t xml:space="preserve"> заменить словами </w:t>
      </w:r>
      <w:r w:rsidR="00993043">
        <w:t>"</w:t>
      </w:r>
      <w:r>
        <w:t>текста проекта закона Приморского края и документов, указанных в пунктах 2</w:t>
      </w:r>
      <w:r w:rsidR="00D56C57">
        <w:t>-</w:t>
      </w:r>
      <w:r>
        <w:t>4 настоящей части,</w:t>
      </w:r>
      <w:r w:rsidR="00993043">
        <w:t>"</w:t>
      </w:r>
      <w:r>
        <w:t>;</w:t>
      </w:r>
    </w:p>
    <w:p w:rsidR="00FD33AF" w:rsidRDefault="00FD33AF" w:rsidP="00FD33AF">
      <w:pPr>
        <w:autoSpaceDE w:val="0"/>
        <w:autoSpaceDN w:val="0"/>
        <w:adjustRightInd w:val="0"/>
        <w:ind w:firstLine="709"/>
        <w:jc w:val="both"/>
      </w:pPr>
      <w:r>
        <w:t>б</w:t>
      </w:r>
      <w:proofErr w:type="gramStart"/>
      <w:r>
        <w:t>)ч</w:t>
      </w:r>
      <w:proofErr w:type="gramEnd"/>
      <w:r>
        <w:t>асть 3 изложить в следующей редакции:</w:t>
      </w:r>
    </w:p>
    <w:p w:rsidR="00FD33AF" w:rsidRDefault="00993043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"</w:t>
      </w:r>
      <w:r w:rsidR="00FD33AF">
        <w:t>3.Проект закон</w:t>
      </w:r>
      <w:r w:rsidR="00116D3C">
        <w:t>а</w:t>
      </w:r>
      <w:r w:rsidR="00FD33AF">
        <w:t xml:space="preserve"> Приморского края </w:t>
      </w:r>
      <w:r w:rsidR="00FD33AF">
        <w:rPr>
          <w:szCs w:val="28"/>
        </w:rPr>
        <w:t>о введении или об отмене налогов, освобождении от их уплаты, об изменении ставок налогов, порядка и сроков уплаты налогов, о налоговых льготах, основаниях для их использования налогоплательщиками, изменении финансовых обязательств Приморского края, а также проект закон</w:t>
      </w:r>
      <w:r w:rsidR="00116D3C">
        <w:rPr>
          <w:szCs w:val="28"/>
        </w:rPr>
        <w:t>а</w:t>
      </w:r>
      <w:r w:rsidR="00FD33AF">
        <w:rPr>
          <w:szCs w:val="28"/>
        </w:rPr>
        <w:t xml:space="preserve"> Приморского края, предусматривающи</w:t>
      </w:r>
      <w:r w:rsidR="00116D3C">
        <w:rPr>
          <w:szCs w:val="28"/>
        </w:rPr>
        <w:t>й</w:t>
      </w:r>
      <w:r w:rsidR="00FD33AF">
        <w:rPr>
          <w:szCs w:val="28"/>
        </w:rPr>
        <w:t xml:space="preserve"> расходы, покрываемые за счет средств краевого бюджета, могут быть внесены в Законодательное Собрание только при наличии</w:t>
      </w:r>
      <w:proofErr w:type="gramEnd"/>
      <w:r w:rsidR="00FD33AF">
        <w:rPr>
          <w:szCs w:val="28"/>
        </w:rPr>
        <w:t xml:space="preserve"> заключения Губернатора края либо по его представлению</w:t>
      </w:r>
      <w:proofErr w:type="gramStart"/>
      <w:r w:rsidR="00FD33AF">
        <w:rPr>
          <w:szCs w:val="28"/>
        </w:rPr>
        <w:t>.</w:t>
      </w:r>
      <w:r>
        <w:rPr>
          <w:szCs w:val="28"/>
        </w:rPr>
        <w:t>"</w:t>
      </w:r>
      <w:r w:rsidR="00FD33AF">
        <w:rPr>
          <w:szCs w:val="28"/>
        </w:rPr>
        <w:t>;</w:t>
      </w:r>
      <w:proofErr w:type="gramEnd"/>
    </w:p>
    <w:p w:rsidR="00F936FA" w:rsidRPr="00D56C57" w:rsidRDefault="00F936FA" w:rsidP="00F936FA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D56C57">
        <w:rPr>
          <w:szCs w:val="28"/>
        </w:rPr>
        <w:t>)в абзаце втором части 1 статьи 14 после слов "освобождении от их уплаты</w:t>
      </w:r>
      <w:proofErr w:type="gramStart"/>
      <w:r w:rsidRPr="00D56C57">
        <w:rPr>
          <w:szCs w:val="28"/>
        </w:rPr>
        <w:t>,"</w:t>
      </w:r>
      <w:proofErr w:type="gramEnd"/>
      <w:r w:rsidRPr="00D56C57">
        <w:rPr>
          <w:szCs w:val="28"/>
        </w:rPr>
        <w:t xml:space="preserve"> дополнить словами "об изменении ставок налогов, порядка и сроков уплаты налогов, о налоговых льготах, основаниях для их использования налогоплательщиками,</w:t>
      </w:r>
      <w:r>
        <w:rPr>
          <w:szCs w:val="28"/>
        </w:rPr>
        <w:t>";</w:t>
      </w:r>
    </w:p>
    <w:p w:rsidR="00FD33AF" w:rsidRDefault="00F936FA" w:rsidP="00FD3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D33AF">
        <w:rPr>
          <w:szCs w:val="28"/>
        </w:rPr>
        <w:t>)абзац второ</w:t>
      </w:r>
      <w:r>
        <w:rPr>
          <w:szCs w:val="28"/>
        </w:rPr>
        <w:t>й</w:t>
      </w:r>
      <w:r w:rsidR="00FD33AF">
        <w:rPr>
          <w:szCs w:val="28"/>
        </w:rPr>
        <w:t xml:space="preserve"> части 3 статьи 15 изложить в следующей редакции:</w:t>
      </w:r>
    </w:p>
    <w:p w:rsidR="00FD33AF" w:rsidRDefault="00993043" w:rsidP="00466712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F936FA">
        <w:rPr>
          <w:sz w:val="28"/>
          <w:szCs w:val="28"/>
        </w:rPr>
        <w:t>"</w:t>
      </w:r>
      <w:r w:rsidR="00FD33AF" w:rsidRPr="00F936FA">
        <w:rPr>
          <w:sz w:val="28"/>
          <w:szCs w:val="28"/>
        </w:rPr>
        <w:t>Поправки к проект</w:t>
      </w:r>
      <w:r w:rsidR="00D56C57" w:rsidRPr="00F936FA">
        <w:rPr>
          <w:sz w:val="28"/>
          <w:szCs w:val="28"/>
        </w:rPr>
        <w:t>у</w:t>
      </w:r>
      <w:r w:rsidR="00FD33AF" w:rsidRPr="00F936FA">
        <w:rPr>
          <w:sz w:val="28"/>
          <w:szCs w:val="28"/>
        </w:rPr>
        <w:t xml:space="preserve"> закон</w:t>
      </w:r>
      <w:r w:rsidR="00D56C57" w:rsidRPr="00F936FA">
        <w:rPr>
          <w:sz w:val="28"/>
          <w:szCs w:val="28"/>
        </w:rPr>
        <w:t>а</w:t>
      </w:r>
      <w:r w:rsidR="00FD33AF" w:rsidRPr="00F936FA">
        <w:rPr>
          <w:sz w:val="28"/>
          <w:szCs w:val="28"/>
        </w:rPr>
        <w:t xml:space="preserve"> Приморского края, содержащие положения о введении или об отмене налогов, освобождении от их уплаты, </w:t>
      </w:r>
      <w:r w:rsidR="00D56C57" w:rsidRPr="00F936FA">
        <w:rPr>
          <w:sz w:val="28"/>
          <w:szCs w:val="28"/>
        </w:rPr>
        <w:t xml:space="preserve">об </w:t>
      </w:r>
      <w:r w:rsidR="00FD33AF" w:rsidRPr="00F936FA">
        <w:rPr>
          <w:sz w:val="28"/>
          <w:szCs w:val="28"/>
        </w:rPr>
        <w:t>изменении ставок налогов, порядк</w:t>
      </w:r>
      <w:r w:rsidR="00D56C57" w:rsidRPr="00F936FA">
        <w:rPr>
          <w:sz w:val="28"/>
          <w:szCs w:val="28"/>
        </w:rPr>
        <w:t>а</w:t>
      </w:r>
      <w:r w:rsidR="00FD33AF" w:rsidRPr="00F936FA">
        <w:rPr>
          <w:sz w:val="28"/>
          <w:szCs w:val="28"/>
        </w:rPr>
        <w:t xml:space="preserve"> и срок</w:t>
      </w:r>
      <w:r w:rsidR="00D56C57" w:rsidRPr="00F936FA">
        <w:rPr>
          <w:sz w:val="28"/>
          <w:szCs w:val="28"/>
        </w:rPr>
        <w:t>ов</w:t>
      </w:r>
      <w:r w:rsidR="00FD33AF" w:rsidRPr="00F936FA">
        <w:rPr>
          <w:sz w:val="28"/>
          <w:szCs w:val="28"/>
        </w:rPr>
        <w:t xml:space="preserve"> уплаты налогов, налоговых льготах, основаниях для их использования налогоплательщиками, изменении финансовых обязательств Приморского края, другие положения, </w:t>
      </w:r>
      <w:r w:rsidR="00FD33AF" w:rsidRPr="00F936FA">
        <w:rPr>
          <w:sz w:val="28"/>
          <w:szCs w:val="28"/>
        </w:rPr>
        <w:lastRenderedPageBreak/>
        <w:t>предусматривающие расходы, покрываемые за счет средств краевого бюджета, направляются субъектом права законодательной инициативы, направившим поправки (далее - автор поправок), вместе</w:t>
      </w:r>
      <w:proofErr w:type="gramEnd"/>
      <w:r w:rsidR="00FD33AF" w:rsidRPr="00F936FA">
        <w:rPr>
          <w:sz w:val="28"/>
          <w:szCs w:val="28"/>
        </w:rPr>
        <w:t xml:space="preserve"> с финансово-экономическим обоснованием Губернатору края для дачи заключения.</w:t>
      </w:r>
      <w:r w:rsidR="00F936FA" w:rsidRPr="00F936FA">
        <w:rPr>
          <w:sz w:val="28"/>
          <w:szCs w:val="28"/>
        </w:rPr>
        <w:t xml:space="preserve"> Губернатор края в течение 30 календарных дней со дня получения им поправок представляет заключение в Законодательное Собрание и автору поправок. Данное заключение не требуется, если поправки представлены Губернатором края</w:t>
      </w:r>
      <w:proofErr w:type="gramStart"/>
      <w:r w:rsidR="00F936FA" w:rsidRPr="00F936FA">
        <w:rPr>
          <w:sz w:val="28"/>
          <w:szCs w:val="28"/>
        </w:rPr>
        <w:t>.</w:t>
      </w:r>
      <w:r w:rsidRPr="00F936FA">
        <w:rPr>
          <w:sz w:val="28"/>
          <w:szCs w:val="28"/>
        </w:rPr>
        <w:t>"</w:t>
      </w:r>
      <w:r w:rsidR="00FD33AF" w:rsidRPr="00F936FA">
        <w:rPr>
          <w:sz w:val="28"/>
          <w:szCs w:val="28"/>
        </w:rPr>
        <w:t>;</w:t>
      </w:r>
      <w:proofErr w:type="gramEnd"/>
    </w:p>
    <w:p w:rsidR="002D0F5B" w:rsidRPr="002D0F5B" w:rsidRDefault="002D0F5B" w:rsidP="002D0F5B">
      <w:pPr>
        <w:ind w:firstLine="709"/>
        <w:jc w:val="both"/>
        <w:rPr>
          <w:szCs w:val="28"/>
        </w:rPr>
      </w:pPr>
      <w:r w:rsidRPr="002D0F5B">
        <w:rPr>
          <w:szCs w:val="28"/>
        </w:rPr>
        <w:t>4)в статье 18:</w:t>
      </w:r>
    </w:p>
    <w:p w:rsidR="002D0F5B" w:rsidRPr="002D0F5B" w:rsidRDefault="002D0F5B" w:rsidP="002D0F5B">
      <w:pPr>
        <w:ind w:firstLine="709"/>
        <w:jc w:val="both"/>
        <w:rPr>
          <w:szCs w:val="28"/>
        </w:rPr>
      </w:pPr>
      <w:r w:rsidRPr="002D0F5B">
        <w:rPr>
          <w:szCs w:val="28"/>
        </w:rPr>
        <w:t>а</w:t>
      </w:r>
      <w:proofErr w:type="gramStart"/>
      <w:r w:rsidRPr="002D0F5B">
        <w:rPr>
          <w:szCs w:val="28"/>
        </w:rPr>
        <w:t>)ч</w:t>
      </w:r>
      <w:proofErr w:type="gramEnd"/>
      <w:r w:rsidRPr="002D0F5B">
        <w:rPr>
          <w:szCs w:val="28"/>
        </w:rPr>
        <w:t>асть 3 изложить в следующей редакции:</w:t>
      </w:r>
    </w:p>
    <w:p w:rsidR="002D0F5B" w:rsidRPr="002D0F5B" w:rsidRDefault="002D0F5B" w:rsidP="002D0F5B">
      <w:pPr>
        <w:ind w:firstLine="709"/>
        <w:jc w:val="both"/>
        <w:rPr>
          <w:szCs w:val="28"/>
        </w:rPr>
      </w:pPr>
      <w:r w:rsidRPr="002D0F5B">
        <w:rPr>
          <w:szCs w:val="28"/>
        </w:rPr>
        <w:t xml:space="preserve">"3.Если альтернативный проект закона Приморского края поступит в Законодательное Собрание после принятия основного проекта закона Приморского края в </w:t>
      </w:r>
      <w:proofErr w:type="gramStart"/>
      <w:r w:rsidRPr="002D0F5B">
        <w:rPr>
          <w:szCs w:val="28"/>
        </w:rPr>
        <w:t>первом</w:t>
      </w:r>
      <w:proofErr w:type="gramEnd"/>
      <w:r w:rsidRPr="002D0F5B">
        <w:rPr>
          <w:szCs w:val="28"/>
        </w:rPr>
        <w:t xml:space="preserve"> чтении, альтернативный проект закона Приморского края Законодательным Собранием не рассматривается и возвращается субъекту права законодательной инициативы.";</w:t>
      </w:r>
    </w:p>
    <w:p w:rsidR="002D0F5B" w:rsidRPr="002D0F5B" w:rsidRDefault="002D0F5B" w:rsidP="002D0F5B">
      <w:pPr>
        <w:pStyle w:val="ConsPlusNormal"/>
        <w:ind w:firstLine="709"/>
        <w:jc w:val="both"/>
        <w:rPr>
          <w:sz w:val="28"/>
          <w:szCs w:val="28"/>
        </w:rPr>
      </w:pPr>
      <w:r w:rsidRPr="002D0F5B">
        <w:rPr>
          <w:sz w:val="28"/>
          <w:szCs w:val="28"/>
        </w:rPr>
        <w:t>б</w:t>
      </w:r>
      <w:proofErr w:type="gramStart"/>
      <w:r w:rsidRPr="002D0F5B">
        <w:rPr>
          <w:sz w:val="28"/>
          <w:szCs w:val="28"/>
        </w:rPr>
        <w:t>)ч</w:t>
      </w:r>
      <w:proofErr w:type="gramEnd"/>
      <w:r w:rsidRPr="002D0F5B">
        <w:rPr>
          <w:sz w:val="28"/>
          <w:szCs w:val="28"/>
        </w:rPr>
        <w:t>асть 4 признать утратившей силу;</w:t>
      </w:r>
    </w:p>
    <w:p w:rsidR="00FD33AF" w:rsidRDefault="002D0F5B" w:rsidP="00FD33AF">
      <w:pPr>
        <w:ind w:firstLine="709"/>
        <w:jc w:val="both"/>
        <w:rPr>
          <w:szCs w:val="28"/>
        </w:rPr>
      </w:pPr>
      <w:r>
        <w:t>5</w:t>
      </w:r>
      <w:r w:rsidR="00FD33AF">
        <w:t>)</w:t>
      </w:r>
      <w:r w:rsidR="00FD33AF">
        <w:rPr>
          <w:szCs w:val="28"/>
        </w:rPr>
        <w:t xml:space="preserve">в части 3 статьи 20 слова </w:t>
      </w:r>
      <w:r w:rsidR="00993043">
        <w:rPr>
          <w:szCs w:val="28"/>
        </w:rPr>
        <w:t>"</w:t>
      </w:r>
      <w:r w:rsidR="00FD33AF">
        <w:rPr>
          <w:szCs w:val="28"/>
        </w:rPr>
        <w:t>Подписанный закон направляется Губернатором края</w:t>
      </w:r>
      <w:r w:rsidR="00993043">
        <w:rPr>
          <w:szCs w:val="28"/>
        </w:rPr>
        <w:t>"</w:t>
      </w:r>
      <w:r w:rsidR="00FD33AF">
        <w:rPr>
          <w:szCs w:val="28"/>
        </w:rPr>
        <w:t xml:space="preserve"> заменить словами </w:t>
      </w:r>
      <w:r w:rsidR="00993043">
        <w:rPr>
          <w:szCs w:val="28"/>
        </w:rPr>
        <w:t>"</w:t>
      </w:r>
      <w:r w:rsidR="00FD33AF">
        <w:rPr>
          <w:szCs w:val="28"/>
        </w:rPr>
        <w:t>Подписанный Губернатором края закон Приморского края направляется</w:t>
      </w:r>
      <w:r w:rsidR="00993043">
        <w:rPr>
          <w:szCs w:val="28"/>
        </w:rPr>
        <w:t>"</w:t>
      </w:r>
      <w:r w:rsidR="00FD33AF">
        <w:rPr>
          <w:szCs w:val="28"/>
        </w:rPr>
        <w:t>.</w:t>
      </w:r>
    </w:p>
    <w:p w:rsidR="00D56C57" w:rsidRDefault="00D56C57" w:rsidP="00FD33AF">
      <w:pPr>
        <w:ind w:firstLine="709"/>
        <w:jc w:val="both"/>
      </w:pPr>
    </w:p>
    <w:p w:rsidR="00FD33AF" w:rsidRDefault="00FD33AF" w:rsidP="00FD33AF">
      <w:pPr>
        <w:ind w:firstLine="709"/>
        <w:jc w:val="both"/>
      </w:pPr>
      <w:r>
        <w:t>СТАТЬЯ 2.</w:t>
      </w:r>
    </w:p>
    <w:p w:rsidR="00FD33AF" w:rsidRDefault="00FD33AF" w:rsidP="00FD33AF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FD33AF" w:rsidRDefault="00FD33AF" w:rsidP="00FD33AF">
      <w:pPr>
        <w:jc w:val="both"/>
      </w:pPr>
    </w:p>
    <w:p w:rsidR="00FD33AF" w:rsidRDefault="00FD33AF" w:rsidP="00FD33AF">
      <w:pPr>
        <w:jc w:val="both"/>
      </w:pPr>
    </w:p>
    <w:p w:rsidR="00FD33AF" w:rsidRDefault="00FD33AF" w:rsidP="00FD33AF">
      <w:pPr>
        <w:jc w:val="both"/>
      </w:pPr>
    </w:p>
    <w:p w:rsidR="00FD33AF" w:rsidRDefault="00FD33AF" w:rsidP="00FD33AF"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В.В. </w:t>
      </w:r>
      <w:proofErr w:type="spellStart"/>
      <w:r>
        <w:t>Миклушевский</w:t>
      </w:r>
      <w:proofErr w:type="spellEnd"/>
    </w:p>
    <w:sectPr w:rsidR="00FD33AF" w:rsidSect="00993043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AA8" w:rsidRDefault="00607AA8">
      <w:r>
        <w:separator/>
      </w:r>
    </w:p>
  </w:endnote>
  <w:endnote w:type="continuationSeparator" w:id="0">
    <w:p w:rsidR="00607AA8" w:rsidRDefault="00607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AA8" w:rsidRDefault="00607AA8">
      <w:r>
        <w:separator/>
      </w:r>
    </w:p>
  </w:footnote>
  <w:footnote w:type="continuationSeparator" w:id="0">
    <w:p w:rsidR="00607AA8" w:rsidRDefault="00607A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62303"/>
      <w:docPartObj>
        <w:docPartGallery w:val="Page Numbers (Top of Page)"/>
        <w:docPartUnique/>
      </w:docPartObj>
    </w:sdtPr>
    <w:sdtContent>
      <w:p w:rsidR="00F936FA" w:rsidRDefault="00437767">
        <w:pPr>
          <w:pStyle w:val="a3"/>
          <w:jc w:val="right"/>
        </w:pPr>
        <w:fldSimple w:instr=" PAGE   \* MERGEFORMAT ">
          <w:r w:rsidR="00EB77AD">
            <w:rPr>
              <w:noProof/>
            </w:rPr>
            <w:t>2</w:t>
          </w:r>
        </w:fldSimple>
      </w:p>
    </w:sdtContent>
  </w:sdt>
  <w:p w:rsidR="00F936FA" w:rsidRDefault="00F936FA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043"/>
    <w:rsid w:val="000013A0"/>
    <w:rsid w:val="000A62D9"/>
    <w:rsid w:val="000C24A2"/>
    <w:rsid w:val="001035FC"/>
    <w:rsid w:val="00116D3C"/>
    <w:rsid w:val="001B2324"/>
    <w:rsid w:val="001D411F"/>
    <w:rsid w:val="002C50CE"/>
    <w:rsid w:val="002D0F5B"/>
    <w:rsid w:val="00394F31"/>
    <w:rsid w:val="003F0C60"/>
    <w:rsid w:val="00420A44"/>
    <w:rsid w:val="00437767"/>
    <w:rsid w:val="00466712"/>
    <w:rsid w:val="00551E19"/>
    <w:rsid w:val="0057733E"/>
    <w:rsid w:val="00607AA8"/>
    <w:rsid w:val="00682E4B"/>
    <w:rsid w:val="00792827"/>
    <w:rsid w:val="0079764A"/>
    <w:rsid w:val="008A6C64"/>
    <w:rsid w:val="00993043"/>
    <w:rsid w:val="00997152"/>
    <w:rsid w:val="009C56A7"/>
    <w:rsid w:val="00A35321"/>
    <w:rsid w:val="00BE2125"/>
    <w:rsid w:val="00C41FA9"/>
    <w:rsid w:val="00D56C57"/>
    <w:rsid w:val="00E7696F"/>
    <w:rsid w:val="00EB77AD"/>
    <w:rsid w:val="00F37719"/>
    <w:rsid w:val="00F936FA"/>
    <w:rsid w:val="00FD3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6F"/>
    <w:rPr>
      <w:sz w:val="28"/>
    </w:rPr>
  </w:style>
  <w:style w:type="paragraph" w:styleId="1">
    <w:name w:val="heading 1"/>
    <w:basedOn w:val="a"/>
    <w:next w:val="a"/>
    <w:qFormat/>
    <w:rsid w:val="00E7696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696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E7696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3043"/>
    <w:rPr>
      <w:sz w:val="28"/>
    </w:rPr>
  </w:style>
  <w:style w:type="paragraph" w:customStyle="1" w:styleId="ConsPlusNormal">
    <w:name w:val="ConsPlusNormal"/>
    <w:rsid w:val="00F936F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9</TotalTime>
  <Pages>2</Pages>
  <Words>461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6</cp:revision>
  <cp:lastPrinted>2015-12-30T05:56:00Z</cp:lastPrinted>
  <dcterms:created xsi:type="dcterms:W3CDTF">2016-03-02T00:57:00Z</dcterms:created>
  <dcterms:modified xsi:type="dcterms:W3CDTF">2016-03-09T22:48:00Z</dcterms:modified>
</cp:coreProperties>
</file>