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202A8" w:rsidRDefault="008202A8" w:rsidP="00DC097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A22261">
              <w:t>"</w:t>
            </w:r>
            <w:r w:rsidR="00A22261">
              <w:rPr>
                <w:szCs w:val="28"/>
              </w:rPr>
              <w:t>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      </w:r>
          </w:p>
        </w:tc>
      </w:tr>
    </w:tbl>
    <w:p w:rsidR="000B3FB2" w:rsidRDefault="000B3FB2"/>
    <w:p w:rsidR="008202A8" w:rsidRDefault="008202A8" w:rsidP="008202A8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8202A8" w:rsidRDefault="008202A8" w:rsidP="008202A8">
      <w:r>
        <w:t>ПОСТАНОВЛЯЕТ:</w:t>
      </w:r>
    </w:p>
    <w:p w:rsidR="00931FD6" w:rsidRDefault="00931FD6"/>
    <w:p w:rsidR="008202A8" w:rsidRDefault="008202A8" w:rsidP="008202A8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</w:t>
      </w:r>
      <w:r w:rsidR="00A22261">
        <w:t>"</w:t>
      </w:r>
      <w:r w:rsidR="00A22261">
        <w:rPr>
          <w:szCs w:val="28"/>
        </w:rPr>
        <w:t>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t xml:space="preserve"> в первом чтении.</w:t>
      </w:r>
    </w:p>
    <w:p w:rsidR="008202A8" w:rsidRDefault="008202A8" w:rsidP="008202A8"/>
    <w:p w:rsidR="008202A8" w:rsidRDefault="008202A8" w:rsidP="008202A8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 w:rsidR="008C3DC3">
        <w:t>15</w:t>
      </w:r>
      <w:r w:rsidR="00F55BA8">
        <w:t xml:space="preserve"> </w:t>
      </w:r>
      <w:r w:rsidR="008C3DC3">
        <w:t>апреля</w:t>
      </w:r>
      <w:bookmarkStart w:id="0" w:name="_GoBack"/>
      <w:bookmarkEnd w:id="0"/>
      <w:r w:rsidR="00DC097A">
        <w:t xml:space="preserve"> </w:t>
      </w:r>
      <w:r>
        <w:t>201</w:t>
      </w:r>
      <w:r w:rsidR="00DC097A">
        <w:t>6</w:t>
      </w:r>
      <w:r>
        <w:t xml:space="preserve"> года.</w:t>
      </w:r>
    </w:p>
    <w:p w:rsidR="008202A8" w:rsidRDefault="008202A8" w:rsidP="008202A8">
      <w:pPr>
        <w:ind w:firstLine="709"/>
      </w:pPr>
    </w:p>
    <w:p w:rsidR="008202A8" w:rsidRDefault="008202A8" w:rsidP="008202A8">
      <w:pPr>
        <w:ind w:firstLine="709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202A8" w:rsidRDefault="008202A8" w:rsidP="008202A8">
      <w:pPr>
        <w:jc w:val="both"/>
      </w:pPr>
    </w:p>
    <w:p w:rsidR="008202A8" w:rsidRDefault="008202A8" w:rsidP="008202A8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8202A8" w:rsidRDefault="008202A8" w:rsidP="008202A8"/>
    <w:p w:rsidR="008202A8" w:rsidRDefault="008202A8" w:rsidP="008202A8"/>
    <w:p w:rsidR="008202A8" w:rsidRDefault="008202A8" w:rsidP="008202A8"/>
    <w:p w:rsidR="008202A8" w:rsidRDefault="008202A8" w:rsidP="008202A8">
      <w:r>
        <w:t>Председатель</w:t>
      </w:r>
    </w:p>
    <w:p w:rsidR="008202A8" w:rsidRDefault="008202A8" w:rsidP="008202A8">
      <w:r>
        <w:t>Законодательного Собрания                                                            В.В. Горчаков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356" w:rsidRDefault="00382356">
      <w:r>
        <w:separator/>
      </w:r>
    </w:p>
  </w:endnote>
  <w:endnote w:type="continuationSeparator" w:id="0">
    <w:p w:rsidR="00382356" w:rsidRDefault="00382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356" w:rsidRDefault="00382356">
      <w:r>
        <w:separator/>
      </w:r>
    </w:p>
  </w:footnote>
  <w:footnote w:type="continuationSeparator" w:id="0">
    <w:p w:rsidR="00382356" w:rsidRDefault="003823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356"/>
    <w:rsid w:val="00057575"/>
    <w:rsid w:val="0007488C"/>
    <w:rsid w:val="000B3FB2"/>
    <w:rsid w:val="000D628E"/>
    <w:rsid w:val="000E5228"/>
    <w:rsid w:val="00123119"/>
    <w:rsid w:val="00155F7F"/>
    <w:rsid w:val="003325F4"/>
    <w:rsid w:val="00382356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202A8"/>
    <w:rsid w:val="00835A0E"/>
    <w:rsid w:val="008818A7"/>
    <w:rsid w:val="008C3DC3"/>
    <w:rsid w:val="00922AED"/>
    <w:rsid w:val="00924B45"/>
    <w:rsid w:val="00931FD6"/>
    <w:rsid w:val="009372FF"/>
    <w:rsid w:val="0094344A"/>
    <w:rsid w:val="009959AC"/>
    <w:rsid w:val="009C06BA"/>
    <w:rsid w:val="00A13794"/>
    <w:rsid w:val="00A22261"/>
    <w:rsid w:val="00A26C60"/>
    <w:rsid w:val="00A93332"/>
    <w:rsid w:val="00AE5EE6"/>
    <w:rsid w:val="00BA58C7"/>
    <w:rsid w:val="00C20E8F"/>
    <w:rsid w:val="00CA7E54"/>
    <w:rsid w:val="00CE19DF"/>
    <w:rsid w:val="00D02716"/>
    <w:rsid w:val="00DC097A"/>
    <w:rsid w:val="00DF01B2"/>
    <w:rsid w:val="00E93A7F"/>
    <w:rsid w:val="00EF502B"/>
    <w:rsid w:val="00F14CBB"/>
    <w:rsid w:val="00F55BA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3</TotalTime>
  <Pages>1</Pages>
  <Words>133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6</cp:revision>
  <cp:lastPrinted>2014-07-16T00:00:00Z</cp:lastPrinted>
  <dcterms:created xsi:type="dcterms:W3CDTF">2015-10-09T05:54:00Z</dcterms:created>
  <dcterms:modified xsi:type="dcterms:W3CDTF">2016-03-14T04:03:00Z</dcterms:modified>
</cp:coreProperties>
</file>