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1964316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D6732" w:rsidRDefault="00DD6732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16.03.2016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  <w:r w:rsidR="00DD6732">
              <w:rPr>
                <w:szCs w:val="28"/>
              </w:rPr>
              <w:t>47</w:t>
            </w:r>
            <w:r w:rsidR="00D8470F">
              <w:rPr>
                <w:szCs w:val="28"/>
              </w:rPr>
              <w:t>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4B37E2">
            <w:pPr>
              <w:jc w:val="both"/>
            </w:pPr>
            <w:r w:rsidRPr="0045315B">
              <w:t xml:space="preserve">О проекте закона Приморского края </w:t>
            </w:r>
            <w:r>
              <w:t>"</w:t>
            </w:r>
            <w:r w:rsidR="004B37E2">
              <w:rPr>
                <w:szCs w:val="28"/>
              </w:rPr>
              <w:t xml:space="preserve">О распределении </w:t>
            </w:r>
            <w:proofErr w:type="spellStart"/>
            <w:proofErr w:type="gramStart"/>
            <w:r w:rsidR="004B37E2">
              <w:rPr>
                <w:szCs w:val="28"/>
              </w:rPr>
              <w:t>разреше-ний</w:t>
            </w:r>
            <w:proofErr w:type="spellEnd"/>
            <w:proofErr w:type="gramEnd"/>
            <w:r w:rsidR="004B37E2">
              <w:rPr>
                <w:szCs w:val="28"/>
              </w:rPr>
              <w:t xml:space="preserve">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  <w:r w:rsidR="004B37E2">
              <w:t xml:space="preserve"> </w:t>
            </w:r>
            <w:r>
              <w:t>(первое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>Рассмотрев и обсудив подгото</w:t>
      </w:r>
      <w:bookmarkStart w:id="0" w:name="_GoBack"/>
      <w:bookmarkEnd w:id="0"/>
      <w:r>
        <w:t xml:space="preserve">вленный комитетом проект закона </w:t>
      </w:r>
      <w:r w:rsidRPr="0045315B">
        <w:t xml:space="preserve">Приморского края </w:t>
      </w:r>
      <w:r w:rsidR="004B37E2">
        <w:t>"</w:t>
      </w:r>
      <w:r w:rsidR="004B37E2">
        <w:rPr>
          <w:szCs w:val="28"/>
        </w:rPr>
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>,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 xml:space="preserve">Приморского края </w:t>
      </w:r>
      <w:r w:rsidR="004B37E2">
        <w:t>"</w:t>
      </w:r>
      <w:r w:rsidR="004B37E2">
        <w:rPr>
          <w:szCs w:val="28"/>
        </w:rPr>
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в качестве законодательной инициативы.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4B37E2">
        <w:t>"</w:t>
      </w:r>
      <w:r w:rsidR="004B37E2">
        <w:rPr>
          <w:szCs w:val="28"/>
        </w:rPr>
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</w:t>
      </w:r>
      <w:r w:rsidRPr="0045315B">
        <w:t xml:space="preserve">в первом чтении на очередном заседании Законодательного Собрания в </w:t>
      </w:r>
      <w:r w:rsidR="004B37E2">
        <w:t>марте</w:t>
      </w:r>
      <w:r w:rsidRPr="0045315B">
        <w:t xml:space="preserve"> 201</w:t>
      </w:r>
      <w:r w:rsidR="00E66BA3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 w:rsidR="004B37E2">
        <w:t>Зотову Е.А.</w:t>
      </w:r>
      <w:r w:rsidRPr="0045315B">
        <w:t>, председател</w:t>
      </w:r>
      <w:r w:rsidR="004B37E2">
        <w:t>ю</w:t>
      </w:r>
      <w:r w:rsidRPr="0045315B">
        <w:t xml:space="preserve">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DD6732" w:rsidRDefault="00DD6732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  <w:t>5.</w:t>
      </w:r>
      <w:r w:rsidRPr="0045315B">
        <w:t xml:space="preserve">Определить время для рассмотрения </w:t>
      </w:r>
      <w:r w:rsidR="0085063F">
        <w:t>указанного вопроса на заседании</w:t>
      </w:r>
      <w:r w:rsidRPr="0045315B">
        <w:t xml:space="preserve"> Законодательного Собра</w:t>
      </w:r>
      <w:r w:rsidR="008506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83F12" w:rsidRDefault="00C83F12">
      <w:pPr>
        <w:pStyle w:val="a3"/>
        <w:tabs>
          <w:tab w:val="clear" w:pos="4153"/>
          <w:tab w:val="clear" w:pos="8306"/>
        </w:tabs>
      </w:pPr>
      <w:r>
        <w:t>Заместитель</w:t>
      </w:r>
    </w:p>
    <w:p w:rsidR="00CE48D5" w:rsidRDefault="00C83F12">
      <w:pPr>
        <w:pStyle w:val="a3"/>
        <w:tabs>
          <w:tab w:val="clear" w:pos="4153"/>
          <w:tab w:val="clear" w:pos="8306"/>
        </w:tabs>
      </w:pPr>
      <w:r>
        <w:t>п</w:t>
      </w:r>
      <w:r w:rsidR="001D384A">
        <w:t>редседател</w:t>
      </w:r>
      <w:r>
        <w:t>я</w:t>
      </w:r>
      <w:r w:rsidR="001D384A">
        <w:t xml:space="preserve"> комитета </w:t>
      </w:r>
      <w:r w:rsidR="001D384A">
        <w:tab/>
      </w:r>
      <w:r w:rsidR="001D384A">
        <w:tab/>
      </w:r>
      <w:r w:rsidR="001D384A">
        <w:tab/>
      </w:r>
      <w:r w:rsidR="001D384A">
        <w:tab/>
      </w:r>
      <w:r w:rsidR="001D384A">
        <w:tab/>
      </w:r>
      <w:r w:rsidR="001D384A">
        <w:tab/>
      </w:r>
      <w:r w:rsidR="001D384A">
        <w:tab/>
        <w:t xml:space="preserve">   </w:t>
      </w:r>
      <w:r>
        <w:t xml:space="preserve">    </w:t>
      </w:r>
      <w:r w:rsidR="001D384A">
        <w:t xml:space="preserve"> </w:t>
      </w:r>
      <w:r>
        <w:t>Ю</w:t>
      </w:r>
      <w:r w:rsidR="001D384A">
        <w:t xml:space="preserve">.А. </w:t>
      </w:r>
      <w:r>
        <w:t>Корнеев</w:t>
      </w:r>
    </w:p>
    <w:sectPr w:rsidR="00CE48D5" w:rsidSect="004B37E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333156"/>
      <w:docPartObj>
        <w:docPartGallery w:val="Page Numbers (Top of Page)"/>
        <w:docPartUnique/>
      </w:docPartObj>
    </w:sdtPr>
    <w:sdtEndPr/>
    <w:sdtContent>
      <w:p w:rsidR="004B37E2" w:rsidRDefault="004B37E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70F">
          <w:rPr>
            <w:noProof/>
          </w:rPr>
          <w:t>2</w:t>
        </w:r>
        <w:r>
          <w:fldChar w:fldCharType="end"/>
        </w:r>
      </w:p>
    </w:sdtContent>
  </w:sdt>
  <w:p w:rsidR="004B37E2" w:rsidRDefault="004B37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D384A"/>
    <w:rsid w:val="0020003C"/>
    <w:rsid w:val="00357541"/>
    <w:rsid w:val="003F2358"/>
    <w:rsid w:val="00461E2B"/>
    <w:rsid w:val="004B37E2"/>
    <w:rsid w:val="007128C1"/>
    <w:rsid w:val="0085063F"/>
    <w:rsid w:val="009E5CD9"/>
    <w:rsid w:val="00B803DE"/>
    <w:rsid w:val="00BE16C2"/>
    <w:rsid w:val="00C83F12"/>
    <w:rsid w:val="00C9335B"/>
    <w:rsid w:val="00C958B6"/>
    <w:rsid w:val="00CE48D5"/>
    <w:rsid w:val="00D8470F"/>
    <w:rsid w:val="00DD6732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4244D-1C39-4409-867E-7B2B97E6D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25</TotalTime>
  <Pages>2</Pages>
  <Words>187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2016-03-16T04:19:00Z</cp:lastPrinted>
  <dcterms:created xsi:type="dcterms:W3CDTF">2015-03-12T00:21:00Z</dcterms:created>
  <dcterms:modified xsi:type="dcterms:W3CDTF">2016-03-16T04:19:00Z</dcterms:modified>
</cp:coreProperties>
</file>