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71F" w:rsidRPr="0031548B" w:rsidRDefault="00ED2185" w:rsidP="009664FE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0">
                <wp:simplePos x="0" y="0"/>
                <wp:positionH relativeFrom="column">
                  <wp:posOffset>0</wp:posOffset>
                </wp:positionH>
                <wp:positionV relativeFrom="page">
                  <wp:posOffset>214630</wp:posOffset>
                </wp:positionV>
                <wp:extent cx="6286500" cy="256286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56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876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36"/>
                              <w:gridCol w:w="1980"/>
                              <w:gridCol w:w="3960"/>
                            </w:tblGrid>
                            <w:tr w:rsidR="00080972" w:rsidTr="00FE388D">
                              <w:tc>
                                <w:tcPr>
                                  <w:tcW w:w="3936" w:type="dxa"/>
                                </w:tcPr>
                                <w:p w:rsidR="00080972" w:rsidRDefault="00ED2185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0" w:name="OLE_LINK10"/>
                                  <w:bookmarkStart w:id="1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42950" cy="742950"/>
                                        <wp:effectExtent l="0" t="0" r="0" b="0"/>
                                        <wp:docPr id="2" name="Рисунок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42950" cy="742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80972" w:rsidRDefault="00080972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080972" w:rsidRDefault="00080972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Телефон: 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 xml:space="preserve">(423) </w:t>
                                  </w:r>
                                  <w:r w:rsidR="009674B9"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>20-92-20, факс: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 xml:space="preserve"> (423)</w:t>
                                  </w:r>
                                  <w:r w:rsidR="00FE388D">
                                    <w:rPr>
                                      <w:sz w:val="18"/>
                                    </w:rPr>
                                    <w:t xml:space="preserve"> 2</w:t>
                                  </w: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33045F" w:rsidRDefault="00080972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 w:rsidR="0033045F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980" w:type="dxa"/>
                                </w:tcPr>
                                <w:p w:rsidR="00080972" w:rsidRDefault="00080972"/>
                              </w:tc>
                              <w:tc>
                                <w:tcPr>
                                  <w:tcW w:w="3960" w:type="dxa"/>
                                </w:tcPr>
                                <w:p w:rsidR="00080972" w:rsidRDefault="00080972"/>
                                <w:p w:rsidR="00080972" w:rsidRDefault="00080972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E91D0B" w:rsidRPr="00435F40" w:rsidRDefault="00E91D0B" w:rsidP="00084F8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435F40">
                                    <w:rPr>
                                      <w:sz w:val="28"/>
                                      <w:szCs w:val="28"/>
                                    </w:rPr>
                                    <w:t>Председателю Законодательно</w:t>
                                  </w:r>
                                  <w:r w:rsidR="00084F85">
                                    <w:rPr>
                                      <w:sz w:val="28"/>
                                      <w:szCs w:val="28"/>
                                    </w:rPr>
                                    <w:t>го Собрания Приморского края</w:t>
                                  </w:r>
                                </w:p>
                                <w:p w:rsidR="00E91D0B" w:rsidRPr="00435F40" w:rsidRDefault="00E91D0B" w:rsidP="009664FE">
                                  <w:pPr>
                                    <w:spacing w:line="360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91D0B" w:rsidRPr="00435F40" w:rsidRDefault="00226F60" w:rsidP="00084F8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В.В.</w:t>
                                  </w:r>
                                  <w:r w:rsidR="0061796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Горчакову</w:t>
                                  </w:r>
                                </w:p>
                                <w:p w:rsidR="00556EA1" w:rsidRPr="00435F40" w:rsidRDefault="00556EA1" w:rsidP="00E91D0B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bookmarkEnd w:id="1"/>
                          </w:tbl>
                          <w:p w:rsidR="00080972" w:rsidRDefault="00080972" w:rsidP="00AE471F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.9pt;width:495pt;height:201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" o:allowincell="f" o:allowoverlap="f" stroked="f">
                <v:textbox inset="0,0">
                  <w:txbxContent>
                    <w:tbl>
                      <w:tblPr>
                        <w:tblW w:w="9876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36"/>
                        <w:gridCol w:w="1980"/>
                        <w:gridCol w:w="3960"/>
                      </w:tblGrid>
                      <w:tr w:rsidR="00080972" w:rsidTr="00FE388D">
                        <w:tc>
                          <w:tcPr>
                            <w:tcW w:w="3936" w:type="dxa"/>
                          </w:tcPr>
                          <w:p w:rsidR="00080972" w:rsidRDefault="00ED2185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10"/>
                            <w:bookmarkStart w:id="3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>
                                  <wp:extent cx="742950" cy="742950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80972" w:rsidRDefault="00080972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080972" w:rsidRDefault="00080972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080972" w:rsidRDefault="00080972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Телефон: </w:t>
                            </w:r>
                            <w:r w:rsidR="0033045F">
                              <w:rPr>
                                <w:sz w:val="18"/>
                              </w:rPr>
                              <w:t xml:space="preserve">(423) </w:t>
                            </w:r>
                            <w:r w:rsidR="009674B9"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>20-92-20, факс:</w:t>
                            </w:r>
                            <w:r w:rsidR="0033045F">
                              <w:rPr>
                                <w:sz w:val="18"/>
                              </w:rPr>
                              <w:t xml:space="preserve"> (423)</w:t>
                            </w:r>
                            <w:r w:rsidR="00FE388D">
                              <w:rPr>
                                <w:sz w:val="18"/>
                              </w:rPr>
                              <w:t xml:space="preserve"> 2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33045F" w:rsidRDefault="00080972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 w:rsidR="0033045F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980" w:type="dxa"/>
                          </w:tcPr>
                          <w:p w:rsidR="00080972" w:rsidRDefault="00080972"/>
                        </w:tc>
                        <w:tc>
                          <w:tcPr>
                            <w:tcW w:w="3960" w:type="dxa"/>
                          </w:tcPr>
                          <w:p w:rsidR="00080972" w:rsidRDefault="00080972"/>
                          <w:p w:rsidR="00080972" w:rsidRDefault="00080972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80972" w:rsidRDefault="00080972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80972" w:rsidRDefault="00080972">
                            <w:pPr>
                              <w:rPr>
                                <w:sz w:val="26"/>
                              </w:rPr>
                            </w:pPr>
                          </w:p>
                          <w:p w:rsidR="00E91D0B" w:rsidRPr="00435F40" w:rsidRDefault="00E91D0B" w:rsidP="00084F8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35F40">
                              <w:rPr>
                                <w:sz w:val="28"/>
                                <w:szCs w:val="28"/>
                              </w:rPr>
                              <w:t>Председателю Законодательно</w:t>
                            </w:r>
                            <w:r w:rsidR="00084F85">
                              <w:rPr>
                                <w:sz w:val="28"/>
                                <w:szCs w:val="28"/>
                              </w:rPr>
                              <w:t>го Собрания Приморского края</w:t>
                            </w:r>
                          </w:p>
                          <w:p w:rsidR="00E91D0B" w:rsidRPr="00435F40" w:rsidRDefault="00E91D0B" w:rsidP="009664FE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91D0B" w:rsidRPr="00435F40" w:rsidRDefault="00226F60" w:rsidP="00084F8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В.В.</w:t>
                            </w:r>
                            <w:r w:rsidR="0061796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Горчакову</w:t>
                            </w:r>
                          </w:p>
                          <w:p w:rsidR="00556EA1" w:rsidRPr="00435F40" w:rsidRDefault="00556EA1" w:rsidP="00E91D0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80972" w:rsidRDefault="00080972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80972" w:rsidRDefault="00080972">
                            <w:pPr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bookmarkEnd w:id="3"/>
                    </w:tbl>
                    <w:p w:rsidR="00080972" w:rsidRDefault="00080972" w:rsidP="00AE471F"/>
                  </w:txbxContent>
                </v:textbox>
                <w10:wrap type="topAndBottom" anchory="page"/>
              </v:shape>
            </w:pict>
          </mc:Fallback>
        </mc:AlternateContent>
      </w:r>
    </w:p>
    <w:tbl>
      <w:tblPr>
        <w:tblpPr w:leftFromText="180" w:rightFromText="180" w:vertAnchor="text" w:horzAnchor="margin" w:tblpY="142"/>
        <w:tblW w:w="0" w:type="auto"/>
        <w:tblLook w:val="01E0" w:firstRow="1" w:lastRow="1" w:firstColumn="1" w:lastColumn="1" w:noHBand="0" w:noVBand="0"/>
      </w:tblPr>
      <w:tblGrid>
        <w:gridCol w:w="4503"/>
      </w:tblGrid>
      <w:tr w:rsidR="00AE471F" w:rsidRPr="00F67168" w:rsidTr="00552D65">
        <w:tc>
          <w:tcPr>
            <w:tcW w:w="4503" w:type="dxa"/>
          </w:tcPr>
          <w:p w:rsidR="00AE471F" w:rsidRPr="00080129" w:rsidRDefault="00CE156E" w:rsidP="00AA34FA">
            <w:pPr>
              <w:jc w:val="both"/>
              <w:rPr>
                <w:sz w:val="28"/>
                <w:szCs w:val="28"/>
              </w:rPr>
            </w:pPr>
            <w:r w:rsidRPr="00080129">
              <w:rPr>
                <w:sz w:val="28"/>
                <w:szCs w:val="28"/>
              </w:rPr>
              <w:t xml:space="preserve">О </w:t>
            </w:r>
            <w:r w:rsidRPr="00D62035">
              <w:rPr>
                <w:sz w:val="28"/>
                <w:szCs w:val="28"/>
              </w:rPr>
              <w:t>проект</w:t>
            </w:r>
            <w:r w:rsidR="00A86CA0" w:rsidRPr="00D62035">
              <w:rPr>
                <w:sz w:val="28"/>
                <w:szCs w:val="28"/>
              </w:rPr>
              <w:t>е</w:t>
            </w:r>
            <w:r w:rsidRPr="00D62035">
              <w:rPr>
                <w:sz w:val="28"/>
                <w:szCs w:val="28"/>
              </w:rPr>
              <w:t xml:space="preserve"> закон</w:t>
            </w:r>
            <w:r w:rsidR="00A86CA0" w:rsidRPr="00D62035">
              <w:rPr>
                <w:sz w:val="28"/>
                <w:szCs w:val="28"/>
              </w:rPr>
              <w:t>а</w:t>
            </w:r>
            <w:r w:rsidR="005D1E74" w:rsidRPr="00D62035">
              <w:rPr>
                <w:sz w:val="28"/>
                <w:szCs w:val="28"/>
              </w:rPr>
              <w:t xml:space="preserve"> Приморского края </w:t>
            </w:r>
            <w:r w:rsidR="001D0BEA">
              <w:rPr>
                <w:sz w:val="28"/>
                <w:szCs w:val="28"/>
              </w:rPr>
              <w:t>"</w:t>
            </w:r>
            <w:r w:rsidR="005F0CCA" w:rsidRPr="005F0CCA">
              <w:rPr>
                <w:sz w:val="28"/>
                <w:szCs w:val="28"/>
              </w:rPr>
              <w:t xml:space="preserve">О </w:t>
            </w:r>
            <w:r w:rsidR="00AA34FA">
              <w:rPr>
                <w:sz w:val="28"/>
                <w:szCs w:val="28"/>
              </w:rPr>
              <w:t xml:space="preserve">внесении изменений в Закон Приморского края </w:t>
            </w:r>
            <w:r w:rsidR="001D0BEA">
              <w:rPr>
                <w:sz w:val="28"/>
                <w:szCs w:val="28"/>
              </w:rPr>
              <w:t>"</w:t>
            </w:r>
            <w:r w:rsidR="00AA34FA">
              <w:rPr>
                <w:sz w:val="28"/>
                <w:szCs w:val="28"/>
              </w:rPr>
              <w:t>Об особо охраняемых природных территориях Приморского края"</w:t>
            </w:r>
            <w:r w:rsidR="00800D89" w:rsidRPr="00080129">
              <w:rPr>
                <w:sz w:val="28"/>
                <w:szCs w:val="28"/>
              </w:rPr>
              <w:t xml:space="preserve"> </w:t>
            </w:r>
          </w:p>
        </w:tc>
      </w:tr>
    </w:tbl>
    <w:p w:rsidR="00AE471F" w:rsidRPr="006E59FD" w:rsidRDefault="00AE471F" w:rsidP="006053F4">
      <w:pPr>
        <w:rPr>
          <w:sz w:val="26"/>
          <w:szCs w:val="26"/>
        </w:rPr>
      </w:pPr>
    </w:p>
    <w:p w:rsidR="00AE471F" w:rsidRPr="006E59FD" w:rsidRDefault="00AE471F" w:rsidP="006053F4">
      <w:pPr>
        <w:rPr>
          <w:sz w:val="26"/>
          <w:szCs w:val="26"/>
        </w:rPr>
      </w:pPr>
    </w:p>
    <w:p w:rsidR="00AE471F" w:rsidRPr="006E59FD" w:rsidRDefault="00AE471F" w:rsidP="006053F4">
      <w:pPr>
        <w:rPr>
          <w:sz w:val="26"/>
          <w:szCs w:val="26"/>
        </w:rPr>
      </w:pPr>
    </w:p>
    <w:p w:rsidR="00AE471F" w:rsidRPr="006E59FD" w:rsidRDefault="00AE471F" w:rsidP="00AE471F">
      <w:pPr>
        <w:jc w:val="both"/>
        <w:rPr>
          <w:sz w:val="26"/>
          <w:szCs w:val="26"/>
        </w:rPr>
      </w:pPr>
    </w:p>
    <w:p w:rsidR="009664FE" w:rsidRDefault="009664FE" w:rsidP="00FC6EFE">
      <w:pPr>
        <w:rPr>
          <w:sz w:val="26"/>
          <w:szCs w:val="26"/>
        </w:rPr>
      </w:pPr>
    </w:p>
    <w:p w:rsidR="005F0CCA" w:rsidRDefault="005F0CCA" w:rsidP="00826198">
      <w:pPr>
        <w:jc w:val="center"/>
        <w:rPr>
          <w:sz w:val="28"/>
          <w:szCs w:val="28"/>
        </w:rPr>
      </w:pPr>
    </w:p>
    <w:p w:rsidR="005F0CCA" w:rsidRDefault="005F0CCA" w:rsidP="00826198">
      <w:pPr>
        <w:jc w:val="center"/>
        <w:rPr>
          <w:sz w:val="28"/>
          <w:szCs w:val="28"/>
        </w:rPr>
      </w:pPr>
    </w:p>
    <w:p w:rsidR="006C473A" w:rsidRDefault="006C473A" w:rsidP="00826198">
      <w:pPr>
        <w:jc w:val="center"/>
        <w:rPr>
          <w:sz w:val="28"/>
          <w:szCs w:val="28"/>
        </w:rPr>
      </w:pPr>
    </w:p>
    <w:p w:rsidR="00B64438" w:rsidRPr="00435F40" w:rsidRDefault="00B64438" w:rsidP="00826198">
      <w:pPr>
        <w:jc w:val="center"/>
        <w:rPr>
          <w:sz w:val="28"/>
          <w:szCs w:val="28"/>
        </w:rPr>
      </w:pPr>
      <w:r w:rsidRPr="00435F40">
        <w:rPr>
          <w:sz w:val="28"/>
          <w:szCs w:val="28"/>
        </w:rPr>
        <w:t xml:space="preserve">Уважаемый </w:t>
      </w:r>
      <w:r w:rsidR="00226F60">
        <w:rPr>
          <w:sz w:val="28"/>
          <w:szCs w:val="28"/>
        </w:rPr>
        <w:t>Виктор Васильевич</w:t>
      </w:r>
      <w:r w:rsidRPr="00435F40">
        <w:rPr>
          <w:sz w:val="28"/>
          <w:szCs w:val="28"/>
        </w:rPr>
        <w:t xml:space="preserve">! </w:t>
      </w:r>
    </w:p>
    <w:p w:rsidR="00B64438" w:rsidRPr="00435F40" w:rsidRDefault="00B64438" w:rsidP="00826198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5D6466" w:rsidRDefault="00D02F0C" w:rsidP="006C473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Направляю</w:t>
      </w:r>
      <w:r w:rsidR="00B64438" w:rsidRPr="00084F85">
        <w:rPr>
          <w:sz w:val="28"/>
          <w:szCs w:val="28"/>
        </w:rPr>
        <w:t xml:space="preserve"> Вам</w:t>
      </w:r>
      <w:r w:rsidR="00CE156E">
        <w:rPr>
          <w:sz w:val="28"/>
          <w:szCs w:val="28"/>
        </w:rPr>
        <w:t xml:space="preserve"> проект закона</w:t>
      </w:r>
      <w:r w:rsidR="003553DF" w:rsidRPr="00084F85">
        <w:rPr>
          <w:sz w:val="28"/>
          <w:szCs w:val="28"/>
        </w:rPr>
        <w:t xml:space="preserve"> Приморского края</w:t>
      </w:r>
      <w:r w:rsidR="001D0BEA">
        <w:rPr>
          <w:sz w:val="28"/>
          <w:szCs w:val="28"/>
        </w:rPr>
        <w:t xml:space="preserve"> "О </w:t>
      </w:r>
      <w:r w:rsidR="00AA34FA">
        <w:rPr>
          <w:sz w:val="28"/>
          <w:szCs w:val="28"/>
        </w:rPr>
        <w:t>внесении изменений в Закон Приморского края "Об особо охраняемых природных территориях Приморского края</w:t>
      </w:r>
      <w:r w:rsidR="001D0BEA">
        <w:rPr>
          <w:sz w:val="28"/>
          <w:szCs w:val="28"/>
        </w:rPr>
        <w:t>"</w:t>
      </w:r>
      <w:r w:rsidR="004914A1">
        <w:rPr>
          <w:sz w:val="28"/>
          <w:szCs w:val="28"/>
        </w:rPr>
        <w:t xml:space="preserve"> и п</w:t>
      </w:r>
      <w:r w:rsidR="00721EF0">
        <w:rPr>
          <w:sz w:val="28"/>
          <w:szCs w:val="28"/>
        </w:rPr>
        <w:t>р</w:t>
      </w:r>
      <w:r w:rsidR="005D6466" w:rsidRPr="00084F85">
        <w:rPr>
          <w:sz w:val="28"/>
          <w:szCs w:val="28"/>
        </w:rPr>
        <w:t>о</w:t>
      </w:r>
      <w:r w:rsidR="005D6466">
        <w:rPr>
          <w:sz w:val="28"/>
          <w:szCs w:val="28"/>
        </w:rPr>
        <w:t>шу</w:t>
      </w:r>
      <w:r w:rsidR="005D6466" w:rsidRPr="00084F85">
        <w:rPr>
          <w:sz w:val="28"/>
          <w:szCs w:val="28"/>
        </w:rPr>
        <w:t xml:space="preserve"> </w:t>
      </w:r>
      <w:r w:rsidR="005D6466">
        <w:rPr>
          <w:sz w:val="28"/>
          <w:szCs w:val="28"/>
        </w:rPr>
        <w:t>рассмотреть представленный</w:t>
      </w:r>
      <w:r w:rsidR="005D6466" w:rsidRPr="00084F85">
        <w:rPr>
          <w:sz w:val="28"/>
          <w:szCs w:val="28"/>
        </w:rPr>
        <w:t xml:space="preserve"> </w:t>
      </w:r>
      <w:r w:rsidR="005D6466">
        <w:rPr>
          <w:sz w:val="28"/>
          <w:szCs w:val="28"/>
        </w:rPr>
        <w:t>законо</w:t>
      </w:r>
      <w:r w:rsidR="005D6466" w:rsidRPr="00084F85">
        <w:rPr>
          <w:sz w:val="28"/>
          <w:szCs w:val="28"/>
        </w:rPr>
        <w:t>проект на очередном заседании Законодательного Собрания Приморского края.</w:t>
      </w:r>
    </w:p>
    <w:p w:rsidR="009674B9" w:rsidRPr="004914A1" w:rsidRDefault="009674B9" w:rsidP="006C473A">
      <w:pPr>
        <w:spacing w:line="360" w:lineRule="auto"/>
        <w:ind w:firstLine="709"/>
        <w:jc w:val="both"/>
        <w:rPr>
          <w:sz w:val="28"/>
          <w:szCs w:val="28"/>
        </w:rPr>
      </w:pPr>
    </w:p>
    <w:p w:rsidR="00D02F0C" w:rsidRPr="004914A1" w:rsidRDefault="00D02F0C" w:rsidP="00800D89">
      <w:pPr>
        <w:ind w:firstLine="709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9674B9" w:rsidRPr="00966F68" w:rsidTr="00966F68">
        <w:tc>
          <w:tcPr>
            <w:tcW w:w="2093" w:type="dxa"/>
          </w:tcPr>
          <w:p w:rsidR="009674B9" w:rsidRPr="00966F68" w:rsidRDefault="009674B9" w:rsidP="00692034">
            <w:pPr>
              <w:spacing w:after="240"/>
              <w:jc w:val="both"/>
              <w:rPr>
                <w:sz w:val="28"/>
                <w:szCs w:val="28"/>
              </w:rPr>
            </w:pPr>
            <w:r w:rsidRPr="00966F68">
              <w:rPr>
                <w:sz w:val="28"/>
                <w:szCs w:val="28"/>
              </w:rPr>
              <w:t>Приложени</w:t>
            </w:r>
            <w:r w:rsidR="00692034">
              <w:rPr>
                <w:sz w:val="28"/>
                <w:szCs w:val="28"/>
              </w:rPr>
              <w:t>е</w:t>
            </w:r>
            <w:r w:rsidRPr="00966F68">
              <w:rPr>
                <w:sz w:val="28"/>
                <w:szCs w:val="28"/>
              </w:rPr>
              <w:t>:</w:t>
            </w:r>
          </w:p>
        </w:tc>
        <w:tc>
          <w:tcPr>
            <w:tcW w:w="7796" w:type="dxa"/>
          </w:tcPr>
          <w:p w:rsidR="00CE156E" w:rsidRDefault="009674B9" w:rsidP="00CE156E">
            <w:pPr>
              <w:jc w:val="both"/>
              <w:rPr>
                <w:sz w:val="28"/>
                <w:szCs w:val="28"/>
              </w:rPr>
            </w:pPr>
            <w:r w:rsidRPr="00D62035">
              <w:rPr>
                <w:sz w:val="28"/>
                <w:szCs w:val="28"/>
              </w:rPr>
              <w:t xml:space="preserve">1. Распоряжение Губернатора Приморского края </w:t>
            </w:r>
            <w:bookmarkStart w:id="4" w:name="_GoBack"/>
            <w:bookmarkEnd w:id="4"/>
            <w:r w:rsidR="00AA781F">
              <w:rPr>
                <w:sz w:val="28"/>
                <w:szCs w:val="28"/>
              </w:rPr>
              <w:t>"</w:t>
            </w:r>
            <w:r w:rsidR="00AA781F">
              <w:rPr>
                <w:sz w:val="28"/>
                <w:szCs w:val="28"/>
              </w:rPr>
              <w:t>О</w:t>
            </w:r>
            <w:r w:rsidR="00636CA9">
              <w:rPr>
                <w:sz w:val="28"/>
                <w:szCs w:val="28"/>
              </w:rPr>
              <w:t xml:space="preserve"> внесении на рассмотрение Законодательного Собрания Приморского края проекта закона Приморского края </w:t>
            </w:r>
            <w:r w:rsidR="00AA34FA">
              <w:rPr>
                <w:sz w:val="28"/>
                <w:szCs w:val="28"/>
              </w:rPr>
              <w:t>"О внесении изменений в Закон Приморского края "Об особо охраняемых природных территориях Приморского края"</w:t>
            </w:r>
            <w:r w:rsidR="007168C5" w:rsidRPr="00D62035">
              <w:rPr>
                <w:sz w:val="28"/>
                <w:szCs w:val="28"/>
              </w:rPr>
              <w:t xml:space="preserve"> </w:t>
            </w:r>
            <w:r w:rsidRPr="00D62035">
              <w:rPr>
                <w:sz w:val="28"/>
                <w:szCs w:val="28"/>
              </w:rPr>
              <w:t>-</w:t>
            </w:r>
            <w:r w:rsidR="00CE156E" w:rsidRPr="00D62035">
              <w:rPr>
                <w:sz w:val="28"/>
                <w:szCs w:val="28"/>
              </w:rPr>
              <w:t xml:space="preserve"> н</w:t>
            </w:r>
            <w:r w:rsidRPr="00D62035">
              <w:rPr>
                <w:sz w:val="28"/>
                <w:szCs w:val="28"/>
              </w:rPr>
              <w:t xml:space="preserve">а </w:t>
            </w:r>
            <w:r w:rsidR="004914A1">
              <w:rPr>
                <w:sz w:val="28"/>
                <w:szCs w:val="28"/>
              </w:rPr>
              <w:t>1</w:t>
            </w:r>
            <w:r w:rsidRPr="00D62035">
              <w:rPr>
                <w:sz w:val="28"/>
                <w:szCs w:val="28"/>
              </w:rPr>
              <w:t xml:space="preserve"> л. в 1 экз.</w:t>
            </w:r>
          </w:p>
          <w:p w:rsidR="00D62035" w:rsidRPr="00966F68" w:rsidRDefault="00D62035" w:rsidP="00CE156E">
            <w:pPr>
              <w:jc w:val="both"/>
              <w:rPr>
                <w:sz w:val="28"/>
                <w:szCs w:val="28"/>
              </w:rPr>
            </w:pPr>
          </w:p>
        </w:tc>
      </w:tr>
      <w:tr w:rsidR="009674B9" w:rsidRPr="00966F68" w:rsidTr="00A71076">
        <w:trPr>
          <w:trHeight w:val="1110"/>
        </w:trPr>
        <w:tc>
          <w:tcPr>
            <w:tcW w:w="2093" w:type="dxa"/>
          </w:tcPr>
          <w:p w:rsidR="009674B9" w:rsidRPr="00966F68" w:rsidRDefault="009674B9" w:rsidP="00966F68">
            <w:pPr>
              <w:spacing w:after="240"/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9674B9" w:rsidRPr="00966F68" w:rsidRDefault="009674B9" w:rsidP="00C7785F">
            <w:pPr>
              <w:spacing w:after="240"/>
              <w:jc w:val="both"/>
              <w:rPr>
                <w:sz w:val="28"/>
                <w:szCs w:val="28"/>
              </w:rPr>
            </w:pPr>
            <w:r w:rsidRPr="00966F68">
              <w:rPr>
                <w:sz w:val="28"/>
                <w:szCs w:val="28"/>
              </w:rPr>
              <w:t xml:space="preserve">2. Проект закона Приморского края </w:t>
            </w:r>
            <w:r w:rsidR="00AA34FA">
              <w:rPr>
                <w:sz w:val="28"/>
                <w:szCs w:val="28"/>
              </w:rPr>
              <w:t xml:space="preserve">"О внесении изменений в Закон Приморского края "Об особо охраняемых природных территориях Приморского края" </w:t>
            </w:r>
            <w:r w:rsidRPr="00966F68">
              <w:rPr>
                <w:sz w:val="28"/>
                <w:szCs w:val="28"/>
              </w:rPr>
              <w:t xml:space="preserve">- </w:t>
            </w:r>
            <w:r w:rsidRPr="00A71076">
              <w:rPr>
                <w:sz w:val="28"/>
                <w:szCs w:val="28"/>
              </w:rPr>
              <w:t xml:space="preserve">на </w:t>
            </w:r>
            <w:r w:rsidR="00C7785F">
              <w:rPr>
                <w:sz w:val="28"/>
                <w:szCs w:val="28"/>
              </w:rPr>
              <w:t>1</w:t>
            </w:r>
            <w:r w:rsidRPr="00966F68">
              <w:rPr>
                <w:sz w:val="28"/>
                <w:szCs w:val="28"/>
              </w:rPr>
              <w:t xml:space="preserve"> л. в 1 экз.</w:t>
            </w:r>
          </w:p>
        </w:tc>
      </w:tr>
      <w:tr w:rsidR="00641007" w:rsidRPr="00966F68" w:rsidTr="008D2E66">
        <w:tc>
          <w:tcPr>
            <w:tcW w:w="2093" w:type="dxa"/>
          </w:tcPr>
          <w:p w:rsidR="00641007" w:rsidRPr="00966F68" w:rsidRDefault="00641007" w:rsidP="00966F68">
            <w:pPr>
              <w:spacing w:after="240"/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641007" w:rsidRDefault="00CE156E" w:rsidP="00E809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41007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Пояснительная записка к проекту закона</w:t>
            </w:r>
            <w:r w:rsidR="00641007" w:rsidRPr="00966F68">
              <w:rPr>
                <w:sz w:val="28"/>
                <w:szCs w:val="28"/>
              </w:rPr>
              <w:t xml:space="preserve"> Приморского </w:t>
            </w:r>
            <w:r w:rsidR="00E8093C" w:rsidRPr="00E8093C">
              <w:rPr>
                <w:sz w:val="28"/>
                <w:szCs w:val="28"/>
              </w:rPr>
              <w:t xml:space="preserve"> </w:t>
            </w:r>
            <w:r w:rsidR="00641007" w:rsidRPr="00966F68">
              <w:rPr>
                <w:sz w:val="28"/>
                <w:szCs w:val="28"/>
              </w:rPr>
              <w:t>края</w:t>
            </w:r>
            <w:r w:rsidR="00E8093C" w:rsidRPr="00E8093C">
              <w:rPr>
                <w:sz w:val="28"/>
                <w:szCs w:val="28"/>
              </w:rPr>
              <w:t xml:space="preserve"> </w:t>
            </w:r>
            <w:r w:rsidR="001D0BEA">
              <w:rPr>
                <w:sz w:val="28"/>
                <w:szCs w:val="28"/>
              </w:rPr>
              <w:t xml:space="preserve"> </w:t>
            </w:r>
            <w:r w:rsidR="00C7785F">
              <w:rPr>
                <w:sz w:val="28"/>
                <w:szCs w:val="28"/>
              </w:rPr>
              <w:t xml:space="preserve">"О внесении изменений в Закон Приморского края "Об особо охраняемых природных территориях Приморского края" </w:t>
            </w:r>
            <w:r w:rsidR="003053DF">
              <w:rPr>
                <w:sz w:val="28"/>
                <w:szCs w:val="28"/>
              </w:rPr>
              <w:t>-</w:t>
            </w:r>
            <w:r w:rsidR="00C7785F">
              <w:rPr>
                <w:sz w:val="28"/>
                <w:szCs w:val="28"/>
              </w:rPr>
              <w:t xml:space="preserve"> </w:t>
            </w:r>
            <w:r w:rsidR="00636CA9">
              <w:rPr>
                <w:sz w:val="28"/>
                <w:szCs w:val="28"/>
              </w:rPr>
              <w:t xml:space="preserve">    </w:t>
            </w:r>
            <w:r w:rsidR="003053DF">
              <w:rPr>
                <w:sz w:val="28"/>
                <w:szCs w:val="28"/>
              </w:rPr>
              <w:t xml:space="preserve">на </w:t>
            </w:r>
            <w:r w:rsidR="00C7785F">
              <w:rPr>
                <w:sz w:val="28"/>
                <w:szCs w:val="28"/>
              </w:rPr>
              <w:t>1</w:t>
            </w:r>
            <w:r w:rsidR="001104EE" w:rsidRPr="00060134">
              <w:rPr>
                <w:sz w:val="28"/>
                <w:szCs w:val="28"/>
              </w:rPr>
              <w:t xml:space="preserve"> л</w:t>
            </w:r>
            <w:r w:rsidR="001104EE" w:rsidRPr="00966F68">
              <w:rPr>
                <w:sz w:val="28"/>
                <w:szCs w:val="28"/>
              </w:rPr>
              <w:t>. в 1 экз.</w:t>
            </w:r>
          </w:p>
          <w:p w:rsidR="00A71076" w:rsidRPr="00966F68" w:rsidRDefault="00A71076" w:rsidP="00E8093C">
            <w:pPr>
              <w:jc w:val="both"/>
              <w:rPr>
                <w:sz w:val="28"/>
                <w:szCs w:val="28"/>
              </w:rPr>
            </w:pPr>
          </w:p>
        </w:tc>
      </w:tr>
      <w:tr w:rsidR="009674B9" w:rsidRPr="00966F68" w:rsidTr="008D2E66">
        <w:tc>
          <w:tcPr>
            <w:tcW w:w="2093" w:type="dxa"/>
          </w:tcPr>
          <w:p w:rsidR="009674B9" w:rsidRPr="00966F68" w:rsidRDefault="009674B9" w:rsidP="00966F68">
            <w:pPr>
              <w:spacing w:after="240"/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9674B9" w:rsidRPr="00966F68" w:rsidRDefault="00CE156E" w:rsidP="00C7785F">
            <w:pPr>
              <w:spacing w:after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674B9" w:rsidRPr="00966F68">
              <w:rPr>
                <w:sz w:val="28"/>
                <w:szCs w:val="28"/>
              </w:rPr>
              <w:t xml:space="preserve">. </w:t>
            </w:r>
            <w:r w:rsidR="005E7B9C" w:rsidRPr="00966F68">
              <w:rPr>
                <w:sz w:val="28"/>
                <w:szCs w:val="28"/>
              </w:rPr>
              <w:t>Финансово-экономическое обоснов</w:t>
            </w:r>
            <w:r w:rsidR="000E2160">
              <w:rPr>
                <w:sz w:val="28"/>
                <w:szCs w:val="28"/>
              </w:rPr>
              <w:t>ание проекта закона</w:t>
            </w:r>
            <w:r w:rsidR="005E7B9C" w:rsidRPr="00966F68">
              <w:rPr>
                <w:sz w:val="28"/>
                <w:szCs w:val="28"/>
              </w:rPr>
              <w:t xml:space="preserve"> Примор</w:t>
            </w:r>
            <w:r w:rsidR="005E7B9C">
              <w:rPr>
                <w:sz w:val="28"/>
                <w:szCs w:val="28"/>
              </w:rPr>
              <w:t xml:space="preserve">ского края </w:t>
            </w:r>
            <w:r w:rsidR="00C7785F">
              <w:rPr>
                <w:sz w:val="28"/>
                <w:szCs w:val="28"/>
              </w:rPr>
              <w:t xml:space="preserve">"О внесении изменений в Закон </w:t>
            </w:r>
            <w:r w:rsidR="00C7785F">
              <w:rPr>
                <w:sz w:val="28"/>
                <w:szCs w:val="28"/>
              </w:rPr>
              <w:lastRenderedPageBreak/>
              <w:t xml:space="preserve">Приморского края "Об особо охраняемых природных территориях Приморского края" </w:t>
            </w:r>
            <w:r w:rsidR="003053DF">
              <w:rPr>
                <w:sz w:val="28"/>
                <w:szCs w:val="28"/>
              </w:rPr>
              <w:t>-</w:t>
            </w:r>
            <w:r w:rsidR="001D0BEA">
              <w:rPr>
                <w:sz w:val="28"/>
                <w:szCs w:val="28"/>
              </w:rPr>
              <w:t xml:space="preserve"> </w:t>
            </w:r>
            <w:r w:rsidR="003053DF">
              <w:rPr>
                <w:sz w:val="28"/>
                <w:szCs w:val="28"/>
              </w:rPr>
              <w:t xml:space="preserve">на </w:t>
            </w:r>
            <w:r w:rsidR="00B349B2" w:rsidRPr="00B349B2">
              <w:rPr>
                <w:sz w:val="28"/>
                <w:szCs w:val="28"/>
              </w:rPr>
              <w:t>1</w:t>
            </w:r>
            <w:r w:rsidR="00A71076" w:rsidRPr="00B349B2">
              <w:rPr>
                <w:sz w:val="28"/>
                <w:szCs w:val="28"/>
              </w:rPr>
              <w:t xml:space="preserve"> л.</w:t>
            </w:r>
            <w:r w:rsidR="00A71076">
              <w:rPr>
                <w:sz w:val="28"/>
                <w:szCs w:val="28"/>
              </w:rPr>
              <w:t xml:space="preserve"> в </w:t>
            </w:r>
            <w:r w:rsidR="00641007" w:rsidRPr="00966F68">
              <w:rPr>
                <w:sz w:val="28"/>
                <w:szCs w:val="28"/>
              </w:rPr>
              <w:t>1 экз.</w:t>
            </w:r>
            <w:r w:rsidR="00641007">
              <w:rPr>
                <w:sz w:val="28"/>
                <w:szCs w:val="28"/>
              </w:rPr>
              <w:t xml:space="preserve"> </w:t>
            </w:r>
            <w:r w:rsidR="00641007" w:rsidRPr="00966F68">
              <w:rPr>
                <w:sz w:val="28"/>
                <w:szCs w:val="28"/>
              </w:rPr>
              <w:t xml:space="preserve"> </w:t>
            </w:r>
          </w:p>
        </w:tc>
      </w:tr>
      <w:tr w:rsidR="00641007" w:rsidRPr="00966F68" w:rsidTr="008D2E66">
        <w:tc>
          <w:tcPr>
            <w:tcW w:w="2093" w:type="dxa"/>
          </w:tcPr>
          <w:p w:rsidR="00641007" w:rsidRPr="00966F68" w:rsidRDefault="00641007" w:rsidP="00966F68">
            <w:pPr>
              <w:spacing w:after="240"/>
              <w:jc w:val="both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081EC6" w:rsidRPr="00966F68" w:rsidRDefault="00CE156E" w:rsidP="00C7785F">
            <w:pPr>
              <w:spacing w:after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41007" w:rsidRPr="005E7B9C">
              <w:rPr>
                <w:sz w:val="28"/>
                <w:szCs w:val="28"/>
              </w:rPr>
              <w:t xml:space="preserve">. </w:t>
            </w:r>
            <w:r w:rsidR="00641007" w:rsidRPr="00966F68">
              <w:rPr>
                <w:sz w:val="28"/>
                <w:szCs w:val="28"/>
              </w:rPr>
              <w:t xml:space="preserve">Перечень законодательных </w:t>
            </w:r>
            <w:r w:rsidR="0013003F">
              <w:rPr>
                <w:sz w:val="28"/>
                <w:szCs w:val="28"/>
              </w:rPr>
              <w:t xml:space="preserve">актов </w:t>
            </w:r>
            <w:r w:rsidR="00641007" w:rsidRPr="00966F68">
              <w:rPr>
                <w:sz w:val="28"/>
                <w:szCs w:val="28"/>
              </w:rPr>
              <w:t xml:space="preserve">Приморского края, подлежащих признанию </w:t>
            </w:r>
            <w:proofErr w:type="gramStart"/>
            <w:r w:rsidR="00641007" w:rsidRPr="00966F68">
              <w:rPr>
                <w:sz w:val="28"/>
                <w:szCs w:val="28"/>
              </w:rPr>
              <w:t>утратившими</w:t>
            </w:r>
            <w:proofErr w:type="gramEnd"/>
            <w:r w:rsidR="00641007" w:rsidRPr="00966F68">
              <w:rPr>
                <w:sz w:val="28"/>
                <w:szCs w:val="28"/>
              </w:rPr>
              <w:t xml:space="preserve"> с</w:t>
            </w:r>
            <w:r w:rsidR="00641007">
              <w:rPr>
                <w:sz w:val="28"/>
                <w:szCs w:val="28"/>
              </w:rPr>
              <w:t>илу, изменению</w:t>
            </w:r>
            <w:r w:rsidR="00C7785F">
              <w:rPr>
                <w:sz w:val="28"/>
                <w:szCs w:val="28"/>
              </w:rPr>
              <w:t>, приостановлению</w:t>
            </w:r>
            <w:r w:rsidR="004914A1">
              <w:rPr>
                <w:sz w:val="28"/>
                <w:szCs w:val="28"/>
              </w:rPr>
              <w:t xml:space="preserve"> </w:t>
            </w:r>
            <w:r w:rsidR="00641007" w:rsidRPr="00966F68">
              <w:rPr>
                <w:sz w:val="28"/>
                <w:szCs w:val="28"/>
              </w:rPr>
              <w:t>или прин</w:t>
            </w:r>
            <w:r w:rsidR="00641007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тию в связи с принятием проекта закона</w:t>
            </w:r>
            <w:r w:rsidR="00641007" w:rsidRPr="00966F68">
              <w:rPr>
                <w:sz w:val="28"/>
                <w:szCs w:val="28"/>
              </w:rPr>
              <w:t xml:space="preserve"> Приморс</w:t>
            </w:r>
            <w:r w:rsidR="00A71076">
              <w:rPr>
                <w:sz w:val="28"/>
                <w:szCs w:val="28"/>
              </w:rPr>
              <w:t xml:space="preserve">кого </w:t>
            </w:r>
            <w:r w:rsidR="004914A1">
              <w:rPr>
                <w:sz w:val="28"/>
                <w:szCs w:val="28"/>
              </w:rPr>
              <w:t xml:space="preserve">края </w:t>
            </w:r>
            <w:r w:rsidR="00C7785F">
              <w:rPr>
                <w:sz w:val="28"/>
                <w:szCs w:val="28"/>
              </w:rPr>
              <w:t xml:space="preserve">"О внесении изменений в Закон Приморского края "Об особо охраняемых природных территориях Приморского края" </w:t>
            </w:r>
            <w:r w:rsidR="00641007" w:rsidRPr="00966F68">
              <w:rPr>
                <w:sz w:val="28"/>
                <w:szCs w:val="28"/>
              </w:rPr>
              <w:t xml:space="preserve">- на </w:t>
            </w:r>
            <w:smartTag w:uri="urn:schemas-microsoft-com:office:smarttags" w:element="metricconverter">
              <w:smartTagPr>
                <w:attr w:name="ProductID" w:val="1 л"/>
              </w:smartTagPr>
              <w:r w:rsidR="00641007" w:rsidRPr="00966F68">
                <w:rPr>
                  <w:sz w:val="28"/>
                  <w:szCs w:val="28"/>
                </w:rPr>
                <w:t>1 л</w:t>
              </w:r>
            </w:smartTag>
            <w:r>
              <w:rPr>
                <w:sz w:val="28"/>
                <w:szCs w:val="28"/>
              </w:rPr>
              <w:t xml:space="preserve">. в </w:t>
            </w:r>
            <w:r w:rsidR="00641007" w:rsidRPr="00966F68">
              <w:rPr>
                <w:sz w:val="28"/>
                <w:szCs w:val="28"/>
              </w:rPr>
              <w:t>1 экз</w:t>
            </w:r>
            <w:r w:rsidR="00081EC6">
              <w:rPr>
                <w:sz w:val="28"/>
                <w:szCs w:val="28"/>
              </w:rPr>
              <w:t>.</w:t>
            </w:r>
          </w:p>
        </w:tc>
      </w:tr>
    </w:tbl>
    <w:p w:rsidR="00081EC6" w:rsidRDefault="00081EC6" w:rsidP="00AE471F">
      <w:pPr>
        <w:jc w:val="both"/>
        <w:rPr>
          <w:sz w:val="28"/>
          <w:szCs w:val="28"/>
        </w:rPr>
      </w:pPr>
    </w:p>
    <w:p w:rsidR="00EB42CA" w:rsidRDefault="00EB42CA" w:rsidP="00AE471F">
      <w:pPr>
        <w:jc w:val="both"/>
        <w:rPr>
          <w:sz w:val="28"/>
          <w:szCs w:val="28"/>
        </w:rPr>
      </w:pPr>
    </w:p>
    <w:p w:rsidR="00081EC6" w:rsidRDefault="00081EC6" w:rsidP="00AE471F">
      <w:pPr>
        <w:jc w:val="both"/>
        <w:rPr>
          <w:sz w:val="28"/>
          <w:szCs w:val="28"/>
        </w:rPr>
      </w:pPr>
    </w:p>
    <w:p w:rsidR="001D0BEA" w:rsidRDefault="0013220D" w:rsidP="00AE471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E471F" w:rsidRPr="00435F40">
        <w:rPr>
          <w:sz w:val="28"/>
          <w:szCs w:val="28"/>
        </w:rPr>
        <w:t xml:space="preserve">убернатор края                                           </w:t>
      </w:r>
      <w:r>
        <w:rPr>
          <w:sz w:val="28"/>
          <w:szCs w:val="28"/>
        </w:rPr>
        <w:t xml:space="preserve">     </w:t>
      </w:r>
      <w:r w:rsidR="00AE471F" w:rsidRPr="00435F40">
        <w:rPr>
          <w:sz w:val="28"/>
          <w:szCs w:val="28"/>
        </w:rPr>
        <w:t xml:space="preserve">       </w:t>
      </w:r>
      <w:r w:rsidR="00475256">
        <w:rPr>
          <w:sz w:val="28"/>
          <w:szCs w:val="28"/>
        </w:rPr>
        <w:t xml:space="preserve">  </w:t>
      </w:r>
      <w:r w:rsidR="00EE7E45">
        <w:rPr>
          <w:sz w:val="28"/>
          <w:szCs w:val="28"/>
        </w:rPr>
        <w:t xml:space="preserve">            </w:t>
      </w:r>
      <w:r w:rsidR="008C3D13">
        <w:rPr>
          <w:sz w:val="28"/>
          <w:szCs w:val="28"/>
        </w:rPr>
        <w:t xml:space="preserve">  </w:t>
      </w:r>
      <w:r w:rsidR="003C765E">
        <w:rPr>
          <w:sz w:val="28"/>
          <w:szCs w:val="28"/>
        </w:rPr>
        <w:t xml:space="preserve">   </w:t>
      </w:r>
      <w:r w:rsidR="00EE7E45">
        <w:rPr>
          <w:sz w:val="28"/>
          <w:szCs w:val="28"/>
        </w:rPr>
        <w:t>В.В.</w:t>
      </w:r>
      <w:r w:rsidR="0061796D">
        <w:rPr>
          <w:sz w:val="28"/>
          <w:szCs w:val="28"/>
        </w:rPr>
        <w:t xml:space="preserve"> </w:t>
      </w:r>
      <w:proofErr w:type="spellStart"/>
      <w:r w:rsidR="00EE7E45">
        <w:rPr>
          <w:sz w:val="28"/>
          <w:szCs w:val="28"/>
        </w:rPr>
        <w:t>Миклушевский</w:t>
      </w:r>
      <w:proofErr w:type="spellEnd"/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D0BEA" w:rsidP="00AE471F">
      <w:pPr>
        <w:jc w:val="both"/>
        <w:rPr>
          <w:sz w:val="28"/>
          <w:szCs w:val="28"/>
        </w:rPr>
      </w:pPr>
    </w:p>
    <w:p w:rsidR="001D0BEA" w:rsidRDefault="001420CA" w:rsidP="00AE471F">
      <w:pPr>
        <w:jc w:val="both"/>
      </w:pPr>
      <w:r>
        <w:t>А.И. Коршенко</w:t>
      </w:r>
    </w:p>
    <w:p w:rsidR="004914A1" w:rsidRPr="001D0BEA" w:rsidRDefault="00692034" w:rsidP="00AE471F">
      <w:pPr>
        <w:jc w:val="both"/>
      </w:pPr>
      <w:r>
        <w:t>(423)</w:t>
      </w:r>
      <w:r w:rsidR="004914A1">
        <w:t>22</w:t>
      </w:r>
      <w:r w:rsidR="001420CA">
        <w:t>1</w:t>
      </w:r>
      <w:r w:rsidR="004914A1">
        <w:t>-</w:t>
      </w:r>
      <w:r w:rsidR="001420CA">
        <w:t>53-66</w:t>
      </w:r>
    </w:p>
    <w:sectPr w:rsidR="004914A1" w:rsidRPr="001D0BEA" w:rsidSect="002A2A74">
      <w:headerReference w:type="even" r:id="rId9"/>
      <w:headerReference w:type="default" r:id="rId10"/>
      <w:footerReference w:type="even" r:id="rId11"/>
      <w:pgSz w:w="11906" w:h="16838"/>
      <w:pgMar w:top="1134" w:right="851" w:bottom="79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137" w:rsidRDefault="00F74137">
      <w:r>
        <w:separator/>
      </w:r>
    </w:p>
  </w:endnote>
  <w:endnote w:type="continuationSeparator" w:id="0">
    <w:p w:rsidR="00F74137" w:rsidRDefault="00F74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NTTimes/Cyrillic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40" w:rsidRDefault="00556A40" w:rsidP="00B942E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56A40" w:rsidRDefault="00556A4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137" w:rsidRDefault="00F74137">
      <w:r>
        <w:separator/>
      </w:r>
    </w:p>
  </w:footnote>
  <w:footnote w:type="continuationSeparator" w:id="0">
    <w:p w:rsidR="00F74137" w:rsidRDefault="00F741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40" w:rsidRDefault="00556A40" w:rsidP="00B942E6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56A40" w:rsidRDefault="00556A4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40" w:rsidRDefault="00556A40" w:rsidP="00B942E6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A781F">
      <w:rPr>
        <w:rStyle w:val="a8"/>
        <w:noProof/>
      </w:rPr>
      <w:t>2</w:t>
    </w:r>
    <w:r>
      <w:rPr>
        <w:rStyle w:val="a8"/>
      </w:rPr>
      <w:fldChar w:fldCharType="end"/>
    </w:r>
  </w:p>
  <w:p w:rsidR="00556A40" w:rsidRDefault="00556A4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B2A"/>
    <w:rsid w:val="00003B32"/>
    <w:rsid w:val="0000610F"/>
    <w:rsid w:val="000275BC"/>
    <w:rsid w:val="00030143"/>
    <w:rsid w:val="000412F2"/>
    <w:rsid w:val="00046A6D"/>
    <w:rsid w:val="00056FEB"/>
    <w:rsid w:val="0005725D"/>
    <w:rsid w:val="00060134"/>
    <w:rsid w:val="0007241E"/>
    <w:rsid w:val="00080129"/>
    <w:rsid w:val="00080972"/>
    <w:rsid w:val="00081EC6"/>
    <w:rsid w:val="00084F85"/>
    <w:rsid w:val="000865A9"/>
    <w:rsid w:val="00091005"/>
    <w:rsid w:val="00093F67"/>
    <w:rsid w:val="000B4CD0"/>
    <w:rsid w:val="000B6602"/>
    <w:rsid w:val="000C4EEE"/>
    <w:rsid w:val="000D03A5"/>
    <w:rsid w:val="000E2160"/>
    <w:rsid w:val="000E7911"/>
    <w:rsid w:val="000F1C0B"/>
    <w:rsid w:val="000F6ADC"/>
    <w:rsid w:val="00100C04"/>
    <w:rsid w:val="00104A7E"/>
    <w:rsid w:val="001104EE"/>
    <w:rsid w:val="001225CB"/>
    <w:rsid w:val="00122C2C"/>
    <w:rsid w:val="00126F9D"/>
    <w:rsid w:val="0013003F"/>
    <w:rsid w:val="0013200D"/>
    <w:rsid w:val="0013220D"/>
    <w:rsid w:val="00132E23"/>
    <w:rsid w:val="00133CA9"/>
    <w:rsid w:val="00135126"/>
    <w:rsid w:val="001420CA"/>
    <w:rsid w:val="00153B0A"/>
    <w:rsid w:val="00165E27"/>
    <w:rsid w:val="00175EEC"/>
    <w:rsid w:val="0018376E"/>
    <w:rsid w:val="001838C5"/>
    <w:rsid w:val="001B4E1E"/>
    <w:rsid w:val="001C7A96"/>
    <w:rsid w:val="001D0BEA"/>
    <w:rsid w:val="001D1EC1"/>
    <w:rsid w:val="001F60A4"/>
    <w:rsid w:val="001F727D"/>
    <w:rsid w:val="00207546"/>
    <w:rsid w:val="0022458B"/>
    <w:rsid w:val="00226D39"/>
    <w:rsid w:val="00226F60"/>
    <w:rsid w:val="002274AC"/>
    <w:rsid w:val="0024024F"/>
    <w:rsid w:val="0024220B"/>
    <w:rsid w:val="002424DE"/>
    <w:rsid w:val="00242A7B"/>
    <w:rsid w:val="00246517"/>
    <w:rsid w:val="0025709F"/>
    <w:rsid w:val="002616EA"/>
    <w:rsid w:val="00270661"/>
    <w:rsid w:val="00275E44"/>
    <w:rsid w:val="0028370F"/>
    <w:rsid w:val="002845F3"/>
    <w:rsid w:val="00295E4F"/>
    <w:rsid w:val="002A276A"/>
    <w:rsid w:val="002A2A74"/>
    <w:rsid w:val="002B688A"/>
    <w:rsid w:val="002E3E5D"/>
    <w:rsid w:val="002E57C5"/>
    <w:rsid w:val="002F13EC"/>
    <w:rsid w:val="002F2079"/>
    <w:rsid w:val="002F71C9"/>
    <w:rsid w:val="003053DF"/>
    <w:rsid w:val="0031548B"/>
    <w:rsid w:val="00317F72"/>
    <w:rsid w:val="0033045F"/>
    <w:rsid w:val="00331ABF"/>
    <w:rsid w:val="00337748"/>
    <w:rsid w:val="00351899"/>
    <w:rsid w:val="003553DF"/>
    <w:rsid w:val="00366B49"/>
    <w:rsid w:val="00374628"/>
    <w:rsid w:val="003939EB"/>
    <w:rsid w:val="003A3393"/>
    <w:rsid w:val="003A3C6B"/>
    <w:rsid w:val="003B3E71"/>
    <w:rsid w:val="003B61A2"/>
    <w:rsid w:val="003B6605"/>
    <w:rsid w:val="003C765E"/>
    <w:rsid w:val="003D25DE"/>
    <w:rsid w:val="003D76E4"/>
    <w:rsid w:val="003E26F7"/>
    <w:rsid w:val="003E359A"/>
    <w:rsid w:val="003E6891"/>
    <w:rsid w:val="003F1C34"/>
    <w:rsid w:val="003F23CA"/>
    <w:rsid w:val="00403A57"/>
    <w:rsid w:val="0042021E"/>
    <w:rsid w:val="0043395D"/>
    <w:rsid w:val="00434E8E"/>
    <w:rsid w:val="00435F40"/>
    <w:rsid w:val="00444734"/>
    <w:rsid w:val="00446DA9"/>
    <w:rsid w:val="004607F0"/>
    <w:rsid w:val="00466E08"/>
    <w:rsid w:val="00475256"/>
    <w:rsid w:val="004914A1"/>
    <w:rsid w:val="004A2143"/>
    <w:rsid w:val="004D70F6"/>
    <w:rsid w:val="004E1742"/>
    <w:rsid w:val="004E3A6C"/>
    <w:rsid w:val="004F3A40"/>
    <w:rsid w:val="0050477B"/>
    <w:rsid w:val="0051733C"/>
    <w:rsid w:val="0052127F"/>
    <w:rsid w:val="005248E9"/>
    <w:rsid w:val="00535D3D"/>
    <w:rsid w:val="00540F54"/>
    <w:rsid w:val="005418ED"/>
    <w:rsid w:val="00541B34"/>
    <w:rsid w:val="00546E54"/>
    <w:rsid w:val="00552D65"/>
    <w:rsid w:val="00556A40"/>
    <w:rsid w:val="00556EA1"/>
    <w:rsid w:val="00560538"/>
    <w:rsid w:val="00565D02"/>
    <w:rsid w:val="005D1291"/>
    <w:rsid w:val="005D1E74"/>
    <w:rsid w:val="005D6466"/>
    <w:rsid w:val="005E1F28"/>
    <w:rsid w:val="005E290A"/>
    <w:rsid w:val="005E7B9C"/>
    <w:rsid w:val="005F0CCA"/>
    <w:rsid w:val="00603493"/>
    <w:rsid w:val="006053F4"/>
    <w:rsid w:val="00606B11"/>
    <w:rsid w:val="00612B07"/>
    <w:rsid w:val="0061796D"/>
    <w:rsid w:val="00621044"/>
    <w:rsid w:val="00623E41"/>
    <w:rsid w:val="00627B0C"/>
    <w:rsid w:val="00636CA9"/>
    <w:rsid w:val="00641007"/>
    <w:rsid w:val="00646ECB"/>
    <w:rsid w:val="00653EBA"/>
    <w:rsid w:val="00656C3C"/>
    <w:rsid w:val="0067465F"/>
    <w:rsid w:val="00683AF8"/>
    <w:rsid w:val="00692034"/>
    <w:rsid w:val="00694632"/>
    <w:rsid w:val="0069749C"/>
    <w:rsid w:val="006A3B63"/>
    <w:rsid w:val="006B1D97"/>
    <w:rsid w:val="006B7BF6"/>
    <w:rsid w:val="006C3594"/>
    <w:rsid w:val="006C473A"/>
    <w:rsid w:val="006C51E0"/>
    <w:rsid w:val="006D6AFB"/>
    <w:rsid w:val="006E59FD"/>
    <w:rsid w:val="006F0688"/>
    <w:rsid w:val="006F6443"/>
    <w:rsid w:val="007024FB"/>
    <w:rsid w:val="00706064"/>
    <w:rsid w:val="00714ACB"/>
    <w:rsid w:val="00715D2D"/>
    <w:rsid w:val="00715DBF"/>
    <w:rsid w:val="007168C5"/>
    <w:rsid w:val="00721EF0"/>
    <w:rsid w:val="00737E0A"/>
    <w:rsid w:val="00740DDD"/>
    <w:rsid w:val="0074742E"/>
    <w:rsid w:val="00760B48"/>
    <w:rsid w:val="00762902"/>
    <w:rsid w:val="007703ED"/>
    <w:rsid w:val="007808AF"/>
    <w:rsid w:val="00793D56"/>
    <w:rsid w:val="007A6595"/>
    <w:rsid w:val="007B2FF7"/>
    <w:rsid w:val="007C4254"/>
    <w:rsid w:val="007D1550"/>
    <w:rsid w:val="007D1B4F"/>
    <w:rsid w:val="007D61A9"/>
    <w:rsid w:val="007E6356"/>
    <w:rsid w:val="007F3ED9"/>
    <w:rsid w:val="007F4A6D"/>
    <w:rsid w:val="007F662B"/>
    <w:rsid w:val="00800D89"/>
    <w:rsid w:val="00803DB8"/>
    <w:rsid w:val="00810F9A"/>
    <w:rsid w:val="00816A40"/>
    <w:rsid w:val="00817C11"/>
    <w:rsid w:val="0082282B"/>
    <w:rsid w:val="00823900"/>
    <w:rsid w:val="00823F3F"/>
    <w:rsid w:val="008252CD"/>
    <w:rsid w:val="00826198"/>
    <w:rsid w:val="00853D1C"/>
    <w:rsid w:val="00853F11"/>
    <w:rsid w:val="008550E1"/>
    <w:rsid w:val="00873DD1"/>
    <w:rsid w:val="00876BC8"/>
    <w:rsid w:val="00876EEF"/>
    <w:rsid w:val="00877032"/>
    <w:rsid w:val="008A0F2C"/>
    <w:rsid w:val="008B70BC"/>
    <w:rsid w:val="008C02CE"/>
    <w:rsid w:val="008C3D13"/>
    <w:rsid w:val="008D2E66"/>
    <w:rsid w:val="008F00EB"/>
    <w:rsid w:val="008F55A5"/>
    <w:rsid w:val="00904A17"/>
    <w:rsid w:val="00942F8B"/>
    <w:rsid w:val="00960F8A"/>
    <w:rsid w:val="009664FE"/>
    <w:rsid w:val="00966F68"/>
    <w:rsid w:val="009674B9"/>
    <w:rsid w:val="00967560"/>
    <w:rsid w:val="00970F97"/>
    <w:rsid w:val="009722C0"/>
    <w:rsid w:val="0097564B"/>
    <w:rsid w:val="009859D8"/>
    <w:rsid w:val="009A21DF"/>
    <w:rsid w:val="009A6B1F"/>
    <w:rsid w:val="009B4BD1"/>
    <w:rsid w:val="009D0DAA"/>
    <w:rsid w:val="009F0B6A"/>
    <w:rsid w:val="009F14C9"/>
    <w:rsid w:val="00A13104"/>
    <w:rsid w:val="00A17A99"/>
    <w:rsid w:val="00A31FCF"/>
    <w:rsid w:val="00A324A0"/>
    <w:rsid w:val="00A47280"/>
    <w:rsid w:val="00A56CCB"/>
    <w:rsid w:val="00A70F9A"/>
    <w:rsid w:val="00A71076"/>
    <w:rsid w:val="00A86CA0"/>
    <w:rsid w:val="00A92582"/>
    <w:rsid w:val="00AA1643"/>
    <w:rsid w:val="00AA34FA"/>
    <w:rsid w:val="00AA781F"/>
    <w:rsid w:val="00AC1DAF"/>
    <w:rsid w:val="00AE471F"/>
    <w:rsid w:val="00AE5144"/>
    <w:rsid w:val="00AF605A"/>
    <w:rsid w:val="00AF696C"/>
    <w:rsid w:val="00B0040A"/>
    <w:rsid w:val="00B322C4"/>
    <w:rsid w:val="00B34791"/>
    <w:rsid w:val="00B349B2"/>
    <w:rsid w:val="00B411A2"/>
    <w:rsid w:val="00B53F0E"/>
    <w:rsid w:val="00B5617E"/>
    <w:rsid w:val="00B56627"/>
    <w:rsid w:val="00B620C6"/>
    <w:rsid w:val="00B62ADD"/>
    <w:rsid w:val="00B64438"/>
    <w:rsid w:val="00B67C9C"/>
    <w:rsid w:val="00B759F3"/>
    <w:rsid w:val="00B868E6"/>
    <w:rsid w:val="00B91E6D"/>
    <w:rsid w:val="00B942E6"/>
    <w:rsid w:val="00BA0BE2"/>
    <w:rsid w:val="00BC30E9"/>
    <w:rsid w:val="00BC6922"/>
    <w:rsid w:val="00BC6AB7"/>
    <w:rsid w:val="00BD67E6"/>
    <w:rsid w:val="00BE18E7"/>
    <w:rsid w:val="00BE30FD"/>
    <w:rsid w:val="00BF48AC"/>
    <w:rsid w:val="00C06306"/>
    <w:rsid w:val="00C169FC"/>
    <w:rsid w:val="00C17512"/>
    <w:rsid w:val="00C21BF9"/>
    <w:rsid w:val="00C23E40"/>
    <w:rsid w:val="00C26648"/>
    <w:rsid w:val="00C35736"/>
    <w:rsid w:val="00C60950"/>
    <w:rsid w:val="00C6244E"/>
    <w:rsid w:val="00C73814"/>
    <w:rsid w:val="00C73A49"/>
    <w:rsid w:val="00C7785F"/>
    <w:rsid w:val="00C87461"/>
    <w:rsid w:val="00C948C1"/>
    <w:rsid w:val="00CA0715"/>
    <w:rsid w:val="00CC04C0"/>
    <w:rsid w:val="00CC2ABB"/>
    <w:rsid w:val="00CC410E"/>
    <w:rsid w:val="00CC4453"/>
    <w:rsid w:val="00CD5F86"/>
    <w:rsid w:val="00CE156E"/>
    <w:rsid w:val="00CF5022"/>
    <w:rsid w:val="00D02F0C"/>
    <w:rsid w:val="00D14A2E"/>
    <w:rsid w:val="00D34996"/>
    <w:rsid w:val="00D4000B"/>
    <w:rsid w:val="00D62035"/>
    <w:rsid w:val="00D67D4F"/>
    <w:rsid w:val="00D76220"/>
    <w:rsid w:val="00D76D77"/>
    <w:rsid w:val="00D8184A"/>
    <w:rsid w:val="00D864E6"/>
    <w:rsid w:val="00DA1AA6"/>
    <w:rsid w:val="00DB0D39"/>
    <w:rsid w:val="00DB22A7"/>
    <w:rsid w:val="00DC62C7"/>
    <w:rsid w:val="00DF0DC3"/>
    <w:rsid w:val="00DF0FBE"/>
    <w:rsid w:val="00DF343E"/>
    <w:rsid w:val="00DF3A0C"/>
    <w:rsid w:val="00E02D07"/>
    <w:rsid w:val="00E2289F"/>
    <w:rsid w:val="00E22CB9"/>
    <w:rsid w:val="00E42050"/>
    <w:rsid w:val="00E5363A"/>
    <w:rsid w:val="00E539F1"/>
    <w:rsid w:val="00E54FE7"/>
    <w:rsid w:val="00E57616"/>
    <w:rsid w:val="00E8093C"/>
    <w:rsid w:val="00E90225"/>
    <w:rsid w:val="00E91D0B"/>
    <w:rsid w:val="00EA24BC"/>
    <w:rsid w:val="00EB42CA"/>
    <w:rsid w:val="00EC1F8A"/>
    <w:rsid w:val="00EC24DD"/>
    <w:rsid w:val="00EC589D"/>
    <w:rsid w:val="00EC5F74"/>
    <w:rsid w:val="00ED2185"/>
    <w:rsid w:val="00ED3DB5"/>
    <w:rsid w:val="00EE7E45"/>
    <w:rsid w:val="00EF730F"/>
    <w:rsid w:val="00F0153A"/>
    <w:rsid w:val="00F0213A"/>
    <w:rsid w:val="00F065A7"/>
    <w:rsid w:val="00F075F4"/>
    <w:rsid w:val="00F1195E"/>
    <w:rsid w:val="00F20350"/>
    <w:rsid w:val="00F2379D"/>
    <w:rsid w:val="00F25547"/>
    <w:rsid w:val="00F350CD"/>
    <w:rsid w:val="00F55824"/>
    <w:rsid w:val="00F5668C"/>
    <w:rsid w:val="00F631A5"/>
    <w:rsid w:val="00F67168"/>
    <w:rsid w:val="00F70D13"/>
    <w:rsid w:val="00F74137"/>
    <w:rsid w:val="00F7747E"/>
    <w:rsid w:val="00F9176C"/>
    <w:rsid w:val="00FA3B2A"/>
    <w:rsid w:val="00FA3F67"/>
    <w:rsid w:val="00FB0D89"/>
    <w:rsid w:val="00FC6EFE"/>
    <w:rsid w:val="00FD3571"/>
    <w:rsid w:val="00FE0F1F"/>
    <w:rsid w:val="00FE388D"/>
    <w:rsid w:val="00FE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E91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E91D0B"/>
    <w:pPr>
      <w:tabs>
        <w:tab w:val="center" w:pos="4153"/>
        <w:tab w:val="right" w:pos="8306"/>
      </w:tabs>
    </w:pPr>
    <w:rPr>
      <w:sz w:val="26"/>
      <w:szCs w:val="20"/>
    </w:rPr>
  </w:style>
  <w:style w:type="paragraph" w:customStyle="1" w:styleId="ConsNormal">
    <w:name w:val="ConsNormal"/>
    <w:rsid w:val="00E91D0B"/>
    <w:pPr>
      <w:ind w:right="19772" w:firstLine="720"/>
    </w:pPr>
    <w:rPr>
      <w:rFonts w:ascii="Arial" w:hAnsi="Arial"/>
      <w:snapToGrid w:val="0"/>
      <w:sz w:val="22"/>
    </w:rPr>
  </w:style>
  <w:style w:type="paragraph" w:styleId="a6">
    <w:name w:val="Balloon Text"/>
    <w:basedOn w:val="a"/>
    <w:semiHidden/>
    <w:rsid w:val="00246517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556A4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56A40"/>
  </w:style>
  <w:style w:type="paragraph" w:customStyle="1" w:styleId="ConsPlusNonformat">
    <w:name w:val="ConsPlusNonformat"/>
    <w:rsid w:val="0043395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3395D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B64438"/>
    <w:pPr>
      <w:spacing w:after="120" w:line="480" w:lineRule="auto"/>
      <w:ind w:left="283"/>
    </w:pPr>
    <w:rPr>
      <w:sz w:val="26"/>
      <w:szCs w:val="20"/>
    </w:rPr>
  </w:style>
  <w:style w:type="paragraph" w:styleId="3">
    <w:name w:val="Body Text Indent 3"/>
    <w:basedOn w:val="a"/>
    <w:link w:val="30"/>
    <w:rsid w:val="007168C5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7168C5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E91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E91D0B"/>
    <w:pPr>
      <w:tabs>
        <w:tab w:val="center" w:pos="4153"/>
        <w:tab w:val="right" w:pos="8306"/>
      </w:tabs>
    </w:pPr>
    <w:rPr>
      <w:sz w:val="26"/>
      <w:szCs w:val="20"/>
    </w:rPr>
  </w:style>
  <w:style w:type="paragraph" w:customStyle="1" w:styleId="ConsNormal">
    <w:name w:val="ConsNormal"/>
    <w:rsid w:val="00E91D0B"/>
    <w:pPr>
      <w:ind w:right="19772" w:firstLine="720"/>
    </w:pPr>
    <w:rPr>
      <w:rFonts w:ascii="Arial" w:hAnsi="Arial"/>
      <w:snapToGrid w:val="0"/>
      <w:sz w:val="22"/>
    </w:rPr>
  </w:style>
  <w:style w:type="paragraph" w:styleId="a6">
    <w:name w:val="Balloon Text"/>
    <w:basedOn w:val="a"/>
    <w:semiHidden/>
    <w:rsid w:val="00246517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556A4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56A40"/>
  </w:style>
  <w:style w:type="paragraph" w:customStyle="1" w:styleId="ConsPlusNonformat">
    <w:name w:val="ConsPlusNonformat"/>
    <w:rsid w:val="0043395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3395D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B64438"/>
    <w:pPr>
      <w:spacing w:after="120" w:line="480" w:lineRule="auto"/>
      <w:ind w:left="283"/>
    </w:pPr>
    <w:rPr>
      <w:sz w:val="26"/>
      <w:szCs w:val="20"/>
    </w:rPr>
  </w:style>
  <w:style w:type="paragraph" w:styleId="3">
    <w:name w:val="Body Text Indent 3"/>
    <w:basedOn w:val="a"/>
    <w:link w:val="30"/>
    <w:rsid w:val="007168C5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7168C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files\rubtcova_EE\Desktop\&#1057;&#1084;&#1086;&#1083;&#1100;&#1085;&#1080;&#1082;&#1086;&#1074;&#1072;\&#1088;&#1072;&#1073;&#1086;&#1090;&#1072;%20&#1085;&#1072;&#1076;%20&#1079;&#1072;&#1082;&#1086;&#1085;&#1072;&#1084;&#1080;\&#1080;&#1079;&#1084;%20&#1074;%2045-&#1050;&#1047;\&#1080;&#1079;&#1084;%202007%20&#1082;&#1086;&#1084;&#1080;&#1090;&#1077;&#1090;\&#1089;&#1086;&#1087;&#1088;&#1086;&#1074;&#1086;&#1076;&#1080;&#1090;&#1077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951CC-4EF7-4387-9243-934BCBF97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сопроводительное</Template>
  <TotalTime>88</TotalTime>
  <Pages>2</Pages>
  <Words>226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Rubtcova_EE</dc:creator>
  <cp:lastModifiedBy>Баранов Леонид Леонидович</cp:lastModifiedBy>
  <cp:revision>8</cp:revision>
  <cp:lastPrinted>2016-02-15T01:19:00Z</cp:lastPrinted>
  <dcterms:created xsi:type="dcterms:W3CDTF">2016-02-12T06:20:00Z</dcterms:created>
  <dcterms:modified xsi:type="dcterms:W3CDTF">2016-02-18T05:00:00Z</dcterms:modified>
</cp:coreProperties>
</file>