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9217F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6" o:title=""/>
          </v:shape>
          <o:OLEObject Type="Embed" ProgID="Word.Picture.8" ShapeID="_x0000_i1025" DrawAspect="Content" ObjectID="_151946102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DF672B">
            <w:pPr>
              <w:pStyle w:val="8"/>
              <w:widowControl w:val="0"/>
            </w:pPr>
            <w:r>
              <w:t xml:space="preserve">Комитет по </w:t>
            </w:r>
            <w:r w:rsidR="00DF672B">
              <w:t>продовольственной политике и</w:t>
            </w:r>
          </w:p>
          <w:p w:rsidR="00DF672B" w:rsidRPr="00DF672B" w:rsidRDefault="00DF672B" w:rsidP="00DF672B">
            <w:pPr>
              <w:jc w:val="center"/>
              <w:rPr>
                <w:b/>
                <w:sz w:val="24"/>
                <w:szCs w:val="24"/>
              </w:rPr>
            </w:pPr>
            <w:r w:rsidRPr="00DF672B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F672B" w:rsidRDefault="00DF672B">
            <w:pPr>
              <w:spacing w:after="120"/>
              <w:ind w:firstLine="34"/>
              <w:rPr>
                <w:szCs w:val="28"/>
                <w:lang w:val="en-US"/>
              </w:rPr>
            </w:pPr>
            <w:r w:rsidRPr="00DF672B">
              <w:rPr>
                <w:szCs w:val="28"/>
              </w:rPr>
              <w:t>16.03.2016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61F3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61F3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F672B" w:rsidP="00653A79">
            <w:pPr>
              <w:jc w:val="both"/>
            </w:pPr>
            <w:r>
              <w:t>О проведе</w:t>
            </w:r>
            <w:r w:rsidR="00E448CB">
              <w:t>нии выездного совещания</w:t>
            </w:r>
            <w:r>
              <w:t xml:space="preserve"> </w:t>
            </w:r>
            <w:r w:rsidR="00710044">
              <w:t xml:space="preserve">комитета </w:t>
            </w:r>
            <w:r>
              <w:t>Законодательного Собрания по продовольственной политике и природопользованию</w:t>
            </w:r>
          </w:p>
        </w:tc>
      </w:tr>
    </w:tbl>
    <w:p w:rsidR="00357541" w:rsidRDefault="00357541" w:rsidP="00C9335B">
      <w:pPr>
        <w:jc w:val="both"/>
      </w:pPr>
    </w:p>
    <w:p w:rsidR="00C9335B" w:rsidRDefault="00653A79" w:rsidP="00653A79">
      <w:pPr>
        <w:ind w:firstLine="709"/>
        <w:jc w:val="both"/>
      </w:pPr>
      <w:r>
        <w:t>Заслушав информацию Корнеева</w:t>
      </w:r>
      <w:r w:rsidR="00DF672B">
        <w:t xml:space="preserve"> Ю.А., заместителя председателя комитета Законодательного Собрания по продовольственной политике и природопользованию о проведе</w:t>
      </w:r>
      <w:r w:rsidR="00E448CB">
        <w:t>нии выездного совещания</w:t>
      </w:r>
      <w:r w:rsidR="00DF672B">
        <w:t xml:space="preserve"> </w:t>
      </w:r>
      <w:r w:rsidR="00710044">
        <w:t xml:space="preserve">комитета </w:t>
      </w:r>
      <w:r w:rsidR="00DF672B">
        <w:t xml:space="preserve">по вопросу: "О ходе подготовки </w:t>
      </w:r>
      <w:r w:rsidR="00E448CB">
        <w:t>и проведения весенних полевых работ в</w:t>
      </w:r>
      <w:r>
        <w:t xml:space="preserve"> </w:t>
      </w:r>
      <w:r w:rsidR="00710044">
        <w:t xml:space="preserve">       </w:t>
      </w:r>
      <w:r w:rsidR="00E448CB">
        <w:t>2016 году сельскохозяйственными</w:t>
      </w:r>
      <w:r>
        <w:t xml:space="preserve"> товароп</w:t>
      </w:r>
      <w:r w:rsidR="00E448CB">
        <w:t>роизводителями</w:t>
      </w:r>
      <w:r>
        <w:t xml:space="preserve"> Приморского края", комитет</w:t>
      </w:r>
    </w:p>
    <w:p w:rsidR="00653A79" w:rsidRDefault="00653A79" w:rsidP="00C9335B">
      <w:pPr>
        <w:jc w:val="both"/>
      </w:pPr>
    </w:p>
    <w:p w:rsidR="00653A79" w:rsidRDefault="00653A79" w:rsidP="00C9335B">
      <w:pPr>
        <w:jc w:val="both"/>
      </w:pPr>
      <w:r>
        <w:t>РЕШИЛ:</w:t>
      </w:r>
    </w:p>
    <w:p w:rsidR="00653A79" w:rsidRDefault="00653A79" w:rsidP="00C9335B">
      <w:pPr>
        <w:jc w:val="both"/>
      </w:pPr>
    </w:p>
    <w:p w:rsidR="00653A79" w:rsidRDefault="00555B7D" w:rsidP="00653A79">
      <w:pPr>
        <w:ind w:firstLine="709"/>
        <w:jc w:val="both"/>
      </w:pPr>
      <w:r>
        <w:t>Провести выездное совещание</w:t>
      </w:r>
      <w:r w:rsidR="00653A79">
        <w:t xml:space="preserve"> комитета Законодательного Собрания по продовольственной поли</w:t>
      </w:r>
      <w:r w:rsidR="008E68EF">
        <w:t xml:space="preserve">тике и природопользованию 28 </w:t>
      </w:r>
      <w:r w:rsidR="00653A79">
        <w:t>апреля 2016 года в п. Тимирязевский Уссурийского городского округа.</w:t>
      </w:r>
    </w:p>
    <w:p w:rsidR="00653A79" w:rsidRDefault="00653A79" w:rsidP="00C9335B">
      <w:pPr>
        <w:jc w:val="both"/>
      </w:pPr>
    </w:p>
    <w:p w:rsidR="00653A79" w:rsidRDefault="00653A79" w:rsidP="00C9335B">
      <w:pPr>
        <w:jc w:val="both"/>
      </w:pPr>
    </w:p>
    <w:p w:rsidR="00653A79" w:rsidRDefault="00653A79" w:rsidP="00C9335B">
      <w:pPr>
        <w:jc w:val="both"/>
      </w:pPr>
    </w:p>
    <w:p w:rsidR="00653A79" w:rsidRDefault="00653A79" w:rsidP="00C9335B">
      <w:pPr>
        <w:jc w:val="both"/>
      </w:pPr>
      <w:r>
        <w:t>Председатель комитета                                                                          Е.А. Зотов</w:t>
      </w: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9217F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D02" w:rsidRDefault="00E07D02">
      <w:r>
        <w:separator/>
      </w:r>
    </w:p>
  </w:endnote>
  <w:endnote w:type="continuationSeparator" w:id="0">
    <w:p w:rsidR="00E07D02" w:rsidRDefault="00E07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D02" w:rsidRDefault="00E07D02">
      <w:r>
        <w:separator/>
      </w:r>
    </w:p>
  </w:footnote>
  <w:footnote w:type="continuationSeparator" w:id="0">
    <w:p w:rsidR="00E07D02" w:rsidRDefault="00E07D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160F97"/>
    <w:rsid w:val="001B3A35"/>
    <w:rsid w:val="001C73E9"/>
    <w:rsid w:val="0020003C"/>
    <w:rsid w:val="00357541"/>
    <w:rsid w:val="003E5DD7"/>
    <w:rsid w:val="003F2358"/>
    <w:rsid w:val="004310A9"/>
    <w:rsid w:val="00461E2B"/>
    <w:rsid w:val="00461F39"/>
    <w:rsid w:val="00497686"/>
    <w:rsid w:val="00555B7D"/>
    <w:rsid w:val="005579F4"/>
    <w:rsid w:val="006133AD"/>
    <w:rsid w:val="00624135"/>
    <w:rsid w:val="00651288"/>
    <w:rsid w:val="00653A79"/>
    <w:rsid w:val="00674488"/>
    <w:rsid w:val="00710044"/>
    <w:rsid w:val="007128C1"/>
    <w:rsid w:val="007F0598"/>
    <w:rsid w:val="008E68EF"/>
    <w:rsid w:val="009217F8"/>
    <w:rsid w:val="009263CD"/>
    <w:rsid w:val="00945900"/>
    <w:rsid w:val="0099314B"/>
    <w:rsid w:val="009E5CD9"/>
    <w:rsid w:val="009F626B"/>
    <w:rsid w:val="00B668A9"/>
    <w:rsid w:val="00B803DE"/>
    <w:rsid w:val="00BE16C2"/>
    <w:rsid w:val="00C463D7"/>
    <w:rsid w:val="00C9335B"/>
    <w:rsid w:val="00C958B6"/>
    <w:rsid w:val="00CE04A7"/>
    <w:rsid w:val="00DE2E05"/>
    <w:rsid w:val="00DF672B"/>
    <w:rsid w:val="00E07D02"/>
    <w:rsid w:val="00E448CB"/>
    <w:rsid w:val="00F01DD8"/>
    <w:rsid w:val="00FC6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7F8"/>
    <w:rPr>
      <w:sz w:val="28"/>
    </w:rPr>
  </w:style>
  <w:style w:type="paragraph" w:styleId="2">
    <w:name w:val="heading 2"/>
    <w:basedOn w:val="a"/>
    <w:next w:val="a"/>
    <w:qFormat/>
    <w:rsid w:val="009217F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217F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217F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17F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217F8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90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2016-03-14T01:03:00Z</cp:lastPrinted>
  <dcterms:created xsi:type="dcterms:W3CDTF">2016-03-14T01:44:00Z</dcterms:created>
  <dcterms:modified xsi:type="dcterms:W3CDTF">2016-03-14T01:44:00Z</dcterms:modified>
</cp:coreProperties>
</file>