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E566C" w:rsidRDefault="006E566C" w:rsidP="00F14CBB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"Об особо охраняемых природных территориях Приморского края"</w:t>
            </w:r>
          </w:p>
        </w:tc>
      </w:tr>
    </w:tbl>
    <w:p w:rsidR="000B3FB2" w:rsidRDefault="000B3FB2"/>
    <w:p w:rsidR="006E566C" w:rsidRDefault="006E566C" w:rsidP="006E566C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6E566C" w:rsidRDefault="006E566C" w:rsidP="006E566C">
      <w:r>
        <w:t>ПОСТАНОВЛЯЕТ</w:t>
      </w:r>
      <w:r w:rsidR="00FA0089">
        <w:t>:</w:t>
      </w:r>
      <w:bookmarkStart w:id="0" w:name="_GoBack"/>
      <w:bookmarkEnd w:id="0"/>
    </w:p>
    <w:p w:rsidR="00931FD6" w:rsidRDefault="00931FD6"/>
    <w:p w:rsidR="00EE3259" w:rsidRDefault="00EE3259" w:rsidP="00EE3259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"Об особо охраняемых природных территориях Приморского края" в первом чтении.</w:t>
      </w:r>
    </w:p>
    <w:p w:rsidR="00D91269" w:rsidRDefault="00D91269" w:rsidP="00D91269">
      <w:pPr>
        <w:ind w:firstLine="709"/>
        <w:jc w:val="both"/>
      </w:pPr>
    </w:p>
    <w:p w:rsidR="00D91269" w:rsidRDefault="00D91269" w:rsidP="00D91269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D9079D">
        <w:t>15</w:t>
      </w:r>
      <w:r>
        <w:t xml:space="preserve"> апреля 2016 года.</w:t>
      </w:r>
    </w:p>
    <w:p w:rsidR="00D91269" w:rsidRDefault="00D91269" w:rsidP="00D91269">
      <w:pPr>
        <w:ind w:firstLine="709"/>
      </w:pPr>
    </w:p>
    <w:p w:rsidR="00D91269" w:rsidRDefault="00D91269" w:rsidP="00D91269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91269" w:rsidRDefault="00D91269" w:rsidP="00D91269">
      <w:pPr>
        <w:jc w:val="both"/>
      </w:pPr>
    </w:p>
    <w:p w:rsidR="00D91269" w:rsidRDefault="00D91269" w:rsidP="00D91269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D91269" w:rsidRDefault="00D91269" w:rsidP="00D91269"/>
    <w:p w:rsidR="00D91269" w:rsidRDefault="00D91269" w:rsidP="00D91269"/>
    <w:p w:rsidR="00D91269" w:rsidRDefault="00D91269" w:rsidP="00D91269"/>
    <w:p w:rsidR="00D91269" w:rsidRDefault="00D91269" w:rsidP="00D91269">
      <w:r>
        <w:t>Председатель</w:t>
      </w:r>
    </w:p>
    <w:p w:rsidR="00D91269" w:rsidRDefault="00D91269" w:rsidP="00D91269">
      <w:r>
        <w:t>Законодательного Собрания                                                            В.В. Горчаков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391" w:rsidRDefault="00410391">
      <w:r>
        <w:separator/>
      </w:r>
    </w:p>
  </w:endnote>
  <w:endnote w:type="continuationSeparator" w:id="0">
    <w:p w:rsidR="00410391" w:rsidRDefault="0041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391" w:rsidRDefault="00410391">
      <w:r>
        <w:separator/>
      </w:r>
    </w:p>
  </w:footnote>
  <w:footnote w:type="continuationSeparator" w:id="0">
    <w:p w:rsidR="00410391" w:rsidRDefault="00410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391"/>
    <w:rsid w:val="00057575"/>
    <w:rsid w:val="0007488C"/>
    <w:rsid w:val="000B3FB2"/>
    <w:rsid w:val="000D628E"/>
    <w:rsid w:val="000E5228"/>
    <w:rsid w:val="00123119"/>
    <w:rsid w:val="00155F7F"/>
    <w:rsid w:val="003325F4"/>
    <w:rsid w:val="00392E21"/>
    <w:rsid w:val="00410391"/>
    <w:rsid w:val="004B69FA"/>
    <w:rsid w:val="004D1A01"/>
    <w:rsid w:val="005A6019"/>
    <w:rsid w:val="005E6130"/>
    <w:rsid w:val="00695A4A"/>
    <w:rsid w:val="006D45ED"/>
    <w:rsid w:val="006E566C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079D"/>
    <w:rsid w:val="00D91269"/>
    <w:rsid w:val="00DF01B2"/>
    <w:rsid w:val="00E93A7F"/>
    <w:rsid w:val="00EE3259"/>
    <w:rsid w:val="00EF502B"/>
    <w:rsid w:val="00F14CBB"/>
    <w:rsid w:val="00F75CDD"/>
    <w:rsid w:val="00FA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6AF38-6929-4B42-81FB-FE13A18FC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17</TotalTime>
  <Pages>1</Pages>
  <Words>125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</cp:revision>
  <cp:lastPrinted>2016-03-13T23:24:00Z</cp:lastPrinted>
  <dcterms:created xsi:type="dcterms:W3CDTF">2016-02-28T23:51:00Z</dcterms:created>
  <dcterms:modified xsi:type="dcterms:W3CDTF">2016-03-13T23:24:00Z</dcterms:modified>
</cp:coreProperties>
</file>