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13F61" w:rsidP="00F14CBB">
            <w:pPr>
              <w:ind w:left="-108"/>
              <w:jc w:val="both"/>
            </w:pPr>
            <w:r>
              <w:t>О ходатайствах Законодательного Собрания Приморского края в Государственную Думу Федерального Собрания Российской Федерации</w:t>
            </w:r>
          </w:p>
        </w:tc>
      </w:tr>
    </w:tbl>
    <w:p w:rsidR="000B3FB2" w:rsidRDefault="000B3FB2"/>
    <w:p w:rsidR="00E13F61" w:rsidRDefault="00E13F61" w:rsidP="00E13F61">
      <w:pPr>
        <w:ind w:firstLine="709"/>
      </w:pPr>
      <w:r>
        <w:t>Законодательное Собрание Приморского края</w:t>
      </w:r>
    </w:p>
    <w:p w:rsidR="00E13F61" w:rsidRDefault="00E13F61" w:rsidP="00E13F61"/>
    <w:p w:rsidR="00E13F61" w:rsidRDefault="00E13F61" w:rsidP="00E13F61">
      <w:r>
        <w:t>ПОСТАНОВЛЯЕТ:</w:t>
      </w:r>
    </w:p>
    <w:p w:rsidR="00E13F61" w:rsidRDefault="00E13F61" w:rsidP="00E13F61"/>
    <w:p w:rsidR="00E13F61" w:rsidRDefault="00E13F61" w:rsidP="00E13F61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1.Ходатайствовать о награждении Почетной грамотой Государственной Думы Федерального Собрания Российской Федерации </w:t>
      </w:r>
      <w:proofErr w:type="spellStart"/>
      <w:r w:rsidR="008A46AA">
        <w:t>Бочарова</w:t>
      </w:r>
      <w:proofErr w:type="spellEnd"/>
      <w:r w:rsidR="008A46AA">
        <w:t xml:space="preserve"> Евгения Валентиновича и </w:t>
      </w:r>
      <w:r w:rsidR="00D432F5">
        <w:t>Денисенко Юрия Петровича</w:t>
      </w:r>
      <w:r>
        <w:t>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  <w:r>
        <w:tab/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  <w:t>3.Настоящее постановление вступает в силу со дня его принятия.</w:t>
      </w: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  <w:r>
        <w:t>Председатель</w:t>
      </w:r>
    </w:p>
    <w:p w:rsidR="00E13F61" w:rsidRDefault="00E13F61" w:rsidP="00E13F6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E13F61" w:rsidSect="00D9740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F61" w:rsidRDefault="00E13F61">
      <w:r>
        <w:separator/>
      </w:r>
    </w:p>
  </w:endnote>
  <w:endnote w:type="continuationSeparator" w:id="0">
    <w:p w:rsidR="00E13F61" w:rsidRDefault="00E13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F61" w:rsidRDefault="00E13F61">
      <w:r>
        <w:separator/>
      </w:r>
    </w:p>
  </w:footnote>
  <w:footnote w:type="continuationSeparator" w:id="0">
    <w:p w:rsidR="00E13F61" w:rsidRDefault="00E13F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404"/>
    <w:rsid w:val="00057575"/>
    <w:rsid w:val="0007488C"/>
    <w:rsid w:val="000B3FB2"/>
    <w:rsid w:val="000D628E"/>
    <w:rsid w:val="000E5228"/>
    <w:rsid w:val="00122113"/>
    <w:rsid w:val="00123119"/>
    <w:rsid w:val="00132345"/>
    <w:rsid w:val="00155F7F"/>
    <w:rsid w:val="003325F4"/>
    <w:rsid w:val="00392E21"/>
    <w:rsid w:val="003B3FF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46A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432F5"/>
    <w:rsid w:val="00D573C6"/>
    <w:rsid w:val="00D97404"/>
    <w:rsid w:val="00DF01B2"/>
    <w:rsid w:val="00E13F61"/>
    <w:rsid w:val="00E36AD6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7404"/>
    <w:rPr>
      <w:sz w:val="28"/>
    </w:rPr>
  </w:style>
  <w:style w:type="paragraph" w:styleId="1">
    <w:name w:val="heading 1"/>
    <w:basedOn w:val="a"/>
    <w:next w:val="a"/>
    <w:link w:val="10"/>
    <w:qFormat/>
    <w:rsid w:val="00D97404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740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97404"/>
    <w:pPr>
      <w:widowControl w:val="0"/>
      <w:jc w:val="center"/>
    </w:pPr>
  </w:style>
  <w:style w:type="paragraph" w:styleId="a5">
    <w:name w:val="footer"/>
    <w:basedOn w:val="a"/>
    <w:rsid w:val="00D97404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13F6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1</TotalTime>
  <Pages>1</Pages>
  <Words>82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2014-07-16T00:09:00Z</cp:lastPrinted>
  <dcterms:created xsi:type="dcterms:W3CDTF">2016-02-20T04:33:00Z</dcterms:created>
  <dcterms:modified xsi:type="dcterms:W3CDTF">2016-03-02T01:18:00Z</dcterms:modified>
</cp:coreProperties>
</file>