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851844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70E88" w:rsidRPr="00D70E88" w:rsidRDefault="00D70E88" w:rsidP="00D70E88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D70E88">
        <w:rPr>
          <w:b/>
        </w:rPr>
        <w:t>О ВНЕСЕНИИ ИЗМЕНЕНИЙ В СТАТЬЮ 7</w:t>
      </w:r>
      <w:r w:rsidRPr="00D70E88">
        <w:rPr>
          <w:b/>
          <w:vertAlign w:val="superscript"/>
        </w:rPr>
        <w:t>1</w:t>
      </w:r>
      <w:r w:rsidRPr="00D70E88">
        <w:rPr>
          <w:b/>
        </w:rPr>
        <w:t xml:space="preserve"> ЗАКОНА ПРИМОРСКОГО КРАЯ "О СТАТУСЕ ДЕПУТАТА ЗАКОНОДАТЕЛЬНОГО СОБРАНИЯ ПРИМОРСКОГО КРАЯ"</w:t>
      </w:r>
    </w:p>
    <w:p w:rsidR="00D70E88" w:rsidRPr="00D70E88" w:rsidRDefault="00D70E88" w:rsidP="00D70E88"/>
    <w:p w:rsidR="00D70E88" w:rsidRPr="00D70E88" w:rsidRDefault="00D70E88" w:rsidP="00D70E88">
      <w:pPr>
        <w:jc w:val="both"/>
      </w:pPr>
      <w:r w:rsidRPr="00D70E88">
        <w:tab/>
        <w:t>Принят Законодательным Собранием Приморского края 24 февраля 2016 года</w:t>
      </w:r>
    </w:p>
    <w:p w:rsidR="00D70E88" w:rsidRPr="00D70E88" w:rsidRDefault="00D70E88" w:rsidP="00D70E88"/>
    <w:p w:rsidR="00D70E88" w:rsidRPr="00D70E88" w:rsidRDefault="00D70E88" w:rsidP="00D70E88">
      <w:pPr>
        <w:ind w:firstLine="720"/>
        <w:rPr>
          <w:szCs w:val="28"/>
        </w:rPr>
      </w:pPr>
      <w:r w:rsidRPr="00D70E88">
        <w:rPr>
          <w:szCs w:val="28"/>
        </w:rPr>
        <w:t>СТАТЬ</w:t>
      </w:r>
      <w:smartTag w:uri="urn:schemas-microsoft-com:office:smarttags" w:element="PersonName">
        <w:r w:rsidRPr="00D70E88">
          <w:rPr>
            <w:szCs w:val="28"/>
          </w:rPr>
          <w:t>Я</w:t>
        </w:r>
      </w:smartTag>
      <w:r w:rsidRPr="00D70E88">
        <w:rPr>
          <w:szCs w:val="28"/>
        </w:rPr>
        <w:t xml:space="preserve"> 1.</w:t>
      </w:r>
    </w:p>
    <w:p w:rsidR="00D70E88" w:rsidRPr="00D70E88" w:rsidRDefault="00D70E88" w:rsidP="00D70E88">
      <w:pPr>
        <w:ind w:firstLine="720"/>
        <w:jc w:val="both"/>
        <w:rPr>
          <w:szCs w:val="28"/>
        </w:rPr>
      </w:pPr>
      <w:r w:rsidRPr="00D70E88">
        <w:rPr>
          <w:szCs w:val="28"/>
        </w:rPr>
        <w:t>Внести в статью 7</w:t>
      </w:r>
      <w:r w:rsidRPr="00D70E88">
        <w:rPr>
          <w:szCs w:val="28"/>
          <w:vertAlign w:val="superscript"/>
        </w:rPr>
        <w:t>1</w:t>
      </w:r>
      <w:r w:rsidRPr="00D70E88">
        <w:rPr>
          <w:szCs w:val="28"/>
        </w:rPr>
        <w:t xml:space="preserve"> Закона Приморского края от 20 марта 1995 года </w:t>
      </w:r>
      <w:r w:rsidRPr="00D70E88">
        <w:rPr>
          <w:szCs w:val="28"/>
        </w:rPr>
        <w:br/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52) следующие изменения:</w:t>
      </w:r>
    </w:p>
    <w:p w:rsidR="00D70E88" w:rsidRPr="00D70E88" w:rsidRDefault="00D70E88" w:rsidP="00D70E88">
      <w:pPr>
        <w:ind w:firstLine="720"/>
        <w:jc w:val="both"/>
        <w:rPr>
          <w:szCs w:val="28"/>
        </w:rPr>
      </w:pPr>
      <w:r w:rsidRPr="00D70E88">
        <w:rPr>
          <w:szCs w:val="28"/>
        </w:rPr>
        <w:t>1)часть 5 изложить в следующей редакции:</w:t>
      </w:r>
    </w:p>
    <w:p w:rsidR="00D70E88" w:rsidRPr="00D70E88" w:rsidRDefault="00D70E88" w:rsidP="00D70E88">
      <w:pPr>
        <w:ind w:firstLine="720"/>
        <w:jc w:val="both"/>
        <w:rPr>
          <w:szCs w:val="28"/>
        </w:rPr>
      </w:pPr>
      <w:r w:rsidRPr="00D70E88">
        <w:rPr>
          <w:szCs w:val="28"/>
        </w:rPr>
        <w:t>"5.В случае невозможности выполнения депутатом Законодательного Собрания, его супругой (супругом) и несовершеннолетними детьми требований, предусмотренных частью 1 статьи 3 и (или) частью 3 статьи 4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воли депутата Законодательного Собрания или воли его супруги (супруга) и несовершеннолетних детей, депутат Законодательного Собрания незамедлительно представляет в комиссию соответствующее письменное заявление.";</w:t>
      </w:r>
    </w:p>
    <w:p w:rsidR="00D70E88" w:rsidRPr="00D70E88" w:rsidRDefault="00D70E88" w:rsidP="00D70E88">
      <w:pPr>
        <w:ind w:firstLine="720"/>
        <w:jc w:val="both"/>
        <w:rPr>
          <w:szCs w:val="28"/>
        </w:rPr>
      </w:pPr>
      <w:r w:rsidRPr="00D70E88">
        <w:rPr>
          <w:szCs w:val="28"/>
        </w:rPr>
        <w:t xml:space="preserve">2)дополнить частью </w:t>
      </w:r>
      <w:r w:rsidR="007D3E69">
        <w:rPr>
          <w:szCs w:val="28"/>
        </w:rPr>
        <w:t xml:space="preserve">6 </w:t>
      </w:r>
      <w:r w:rsidRPr="00D70E88">
        <w:rPr>
          <w:szCs w:val="28"/>
        </w:rPr>
        <w:t>следующего содержания:</w:t>
      </w:r>
    </w:p>
    <w:p w:rsidR="00D70E88" w:rsidRPr="00D70E88" w:rsidRDefault="00D70E88" w:rsidP="00D70E88">
      <w:pPr>
        <w:ind w:firstLine="720"/>
        <w:jc w:val="both"/>
        <w:rPr>
          <w:szCs w:val="28"/>
        </w:rPr>
      </w:pPr>
      <w:r w:rsidRPr="00D70E88">
        <w:rPr>
          <w:szCs w:val="28"/>
        </w:rPr>
        <w:t xml:space="preserve">"6.Каждый случай невыполнения депутатом Законодательного Собрания, его супругой (супругом) и несовершеннолетними детьми требований, предусмотренных частью 1 статьи 3 и (или) частью 3 статьи 4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</w:t>
      </w:r>
      <w:r w:rsidRPr="00D70E88">
        <w:rPr>
          <w:szCs w:val="28"/>
        </w:rPr>
        <w:lastRenderedPageBreak/>
        <w:t>Федерации, владеть и (или) пользоваться иностранными финансовыми инструментами", подлежит рассмотрению в установленном порядке на заседании комиссии.".</w:t>
      </w:r>
    </w:p>
    <w:p w:rsidR="00D70E88" w:rsidRPr="00D70E88" w:rsidRDefault="00D70E88" w:rsidP="00D70E88">
      <w:pPr>
        <w:ind w:firstLine="720"/>
        <w:jc w:val="both"/>
      </w:pPr>
    </w:p>
    <w:p w:rsidR="00D70E88" w:rsidRPr="00D70E88" w:rsidRDefault="00D70E88" w:rsidP="00D70E8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0E88">
        <w:rPr>
          <w:szCs w:val="28"/>
        </w:rPr>
        <w:t>СТАТЬЯ 2.</w:t>
      </w:r>
    </w:p>
    <w:p w:rsidR="00D70E88" w:rsidRPr="00D70E88" w:rsidRDefault="00D70E88" w:rsidP="00D70E88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70E88">
        <w:rPr>
          <w:szCs w:val="28"/>
        </w:rPr>
        <w:t>Настоящий Закон вступает в силу со дня его официального опубликования.</w:t>
      </w:r>
    </w:p>
    <w:p w:rsidR="00D70E88" w:rsidRPr="00D70E88" w:rsidRDefault="00D70E88" w:rsidP="00D70E88">
      <w:pPr>
        <w:autoSpaceDE w:val="0"/>
        <w:autoSpaceDN w:val="0"/>
        <w:adjustRightInd w:val="0"/>
        <w:jc w:val="both"/>
        <w:rPr>
          <w:szCs w:val="28"/>
        </w:rPr>
      </w:pPr>
    </w:p>
    <w:p w:rsidR="00D70E88" w:rsidRPr="00D70E88" w:rsidRDefault="00D70E88" w:rsidP="00D70E88">
      <w:pPr>
        <w:autoSpaceDE w:val="0"/>
        <w:autoSpaceDN w:val="0"/>
        <w:adjustRightInd w:val="0"/>
        <w:jc w:val="both"/>
        <w:rPr>
          <w:szCs w:val="28"/>
        </w:rPr>
      </w:pPr>
    </w:p>
    <w:p w:rsidR="00D70E88" w:rsidRPr="00D70E88" w:rsidRDefault="00D70E88" w:rsidP="00D70E8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70E88" w:rsidRDefault="00D70E88" w:rsidP="00D70E88">
      <w:pPr>
        <w:jc w:val="both"/>
        <w:rPr>
          <w:szCs w:val="28"/>
        </w:rPr>
      </w:pPr>
      <w:r w:rsidRPr="00D70E88">
        <w:rPr>
          <w:szCs w:val="28"/>
        </w:rPr>
        <w:t>Губернатор края                                                                      В.В. Миклушевский</w:t>
      </w:r>
    </w:p>
    <w:p w:rsidR="00B7229F" w:rsidRDefault="00B7229F" w:rsidP="00D70E88">
      <w:pPr>
        <w:jc w:val="both"/>
        <w:rPr>
          <w:szCs w:val="28"/>
        </w:rPr>
      </w:pPr>
    </w:p>
    <w:p w:rsidR="00B7229F" w:rsidRDefault="00B7229F" w:rsidP="00B7229F">
      <w:pPr>
        <w:widowControl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B7229F" w:rsidRDefault="00B7229F" w:rsidP="00B7229F">
      <w:pPr>
        <w:widowControl w:val="0"/>
        <w:jc w:val="both"/>
        <w:rPr>
          <w:szCs w:val="28"/>
        </w:rPr>
      </w:pPr>
      <w:r>
        <w:rPr>
          <w:szCs w:val="28"/>
        </w:rPr>
        <w:t>3 марта 2016 года</w:t>
      </w:r>
    </w:p>
    <w:p w:rsidR="00B7229F" w:rsidRPr="00D70E88" w:rsidRDefault="00B7229F" w:rsidP="00B7229F">
      <w:pPr>
        <w:jc w:val="both"/>
      </w:pPr>
      <w:r>
        <w:rPr>
          <w:szCs w:val="28"/>
        </w:rPr>
        <w:t>№ 79</w:t>
      </w:r>
      <w:r>
        <w:rPr>
          <w:szCs w:val="28"/>
        </w:rPr>
        <w:t>4</w:t>
      </w:r>
      <w:r>
        <w:rPr>
          <w:szCs w:val="28"/>
        </w:rPr>
        <w:t>-КЗ</w:t>
      </w:r>
      <w:bookmarkEnd w:id="0"/>
    </w:p>
    <w:p w:rsidR="00BE0544" w:rsidRDefault="00BE0544"/>
    <w:sectPr w:rsidR="00BE0544" w:rsidSect="00D70E8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20F" w:rsidRDefault="000D720F">
      <w:r>
        <w:separator/>
      </w:r>
    </w:p>
  </w:endnote>
  <w:endnote w:type="continuationSeparator" w:id="0">
    <w:p w:rsidR="000D720F" w:rsidRDefault="000D7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20F" w:rsidRDefault="000D720F">
      <w:r>
        <w:separator/>
      </w:r>
    </w:p>
  </w:footnote>
  <w:footnote w:type="continuationSeparator" w:id="0">
    <w:p w:rsidR="000D720F" w:rsidRDefault="000D72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E88" w:rsidRDefault="00D70E88" w:rsidP="00D70E8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7229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0E88"/>
    <w:rsid w:val="0003291F"/>
    <w:rsid w:val="000D720F"/>
    <w:rsid w:val="00380EE1"/>
    <w:rsid w:val="003B26E7"/>
    <w:rsid w:val="0042519C"/>
    <w:rsid w:val="0047435B"/>
    <w:rsid w:val="005A2827"/>
    <w:rsid w:val="007D3E69"/>
    <w:rsid w:val="00904969"/>
    <w:rsid w:val="00AB70F9"/>
    <w:rsid w:val="00AC31EC"/>
    <w:rsid w:val="00B14397"/>
    <w:rsid w:val="00B7229F"/>
    <w:rsid w:val="00BE0544"/>
    <w:rsid w:val="00D70E88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70E88"/>
    <w:rPr>
      <w:sz w:val="28"/>
    </w:rPr>
  </w:style>
  <w:style w:type="paragraph" w:styleId="a6">
    <w:name w:val="Balloon Text"/>
    <w:basedOn w:val="a"/>
    <w:link w:val="a7"/>
    <w:rsid w:val="00D70E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70E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2016-02-26T00:54:00Z</cp:lastPrinted>
  <dcterms:created xsi:type="dcterms:W3CDTF">2016-03-03T03:54:00Z</dcterms:created>
  <dcterms:modified xsi:type="dcterms:W3CDTF">2016-03-03T03:54:00Z</dcterms:modified>
</cp:coreProperties>
</file>