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851274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92D33" w:rsidRPr="00192D33" w:rsidRDefault="00192D33" w:rsidP="00192D33">
      <w:pPr>
        <w:pStyle w:val="a3"/>
        <w:jc w:val="center"/>
        <w:rPr>
          <w:b/>
          <w:szCs w:val="28"/>
          <w:lang w:eastAsia="x-none"/>
        </w:rPr>
      </w:pPr>
      <w:r w:rsidRPr="00192D33">
        <w:rPr>
          <w:b/>
          <w:szCs w:val="28"/>
          <w:lang w:val="x-none" w:eastAsia="x-none"/>
        </w:rPr>
        <w:t>О ВНЕСЕНИИ ИЗМЕНЕНИ</w:t>
      </w:r>
      <w:r w:rsidRPr="00192D33">
        <w:rPr>
          <w:b/>
          <w:szCs w:val="28"/>
          <w:lang w:eastAsia="x-none"/>
        </w:rPr>
        <w:t>Й</w:t>
      </w:r>
      <w:r w:rsidRPr="00192D33">
        <w:rPr>
          <w:b/>
          <w:szCs w:val="28"/>
          <w:lang w:val="x-none" w:eastAsia="x-none"/>
        </w:rPr>
        <w:t xml:space="preserve"> В</w:t>
      </w:r>
      <w:r w:rsidRPr="00192D33">
        <w:rPr>
          <w:b/>
          <w:szCs w:val="28"/>
          <w:lang w:eastAsia="x-none"/>
        </w:rPr>
        <w:t xml:space="preserve"> СТАТЬЮ 4 ЗАКОНА ПРИМОРСКОГО КРАЯ "ОБ ОРГАНИЗАЦИИ И ОСУЩЕСТВЛЕНИИ ДЕЯТЕЛЬНОСТИ ПО ОПЕКЕ И ПОПЕЧИТЕЛЬСТВУ В ПРИМОРСКОМ КРАЕ"</w:t>
      </w:r>
    </w:p>
    <w:p w:rsidR="00192D33" w:rsidRPr="00192D33" w:rsidRDefault="00192D33" w:rsidP="00192D33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192D33" w:rsidRPr="00192D33" w:rsidRDefault="00192D33" w:rsidP="00192D33">
      <w:pPr>
        <w:ind w:firstLine="720"/>
        <w:jc w:val="both"/>
        <w:rPr>
          <w:szCs w:val="28"/>
        </w:rPr>
      </w:pPr>
      <w:r w:rsidRPr="00192D33">
        <w:rPr>
          <w:szCs w:val="28"/>
        </w:rPr>
        <w:t>Принят Законодательным Собранием Приморского края 24 февраля 2016 года</w:t>
      </w:r>
    </w:p>
    <w:p w:rsidR="00192D33" w:rsidRPr="00192D33" w:rsidRDefault="00192D33" w:rsidP="00192D33">
      <w:pPr>
        <w:ind w:firstLine="709"/>
        <w:jc w:val="both"/>
        <w:rPr>
          <w:szCs w:val="28"/>
        </w:rPr>
      </w:pPr>
    </w:p>
    <w:p w:rsidR="00192D33" w:rsidRPr="00192D33" w:rsidRDefault="00192D33" w:rsidP="00192D33">
      <w:pPr>
        <w:ind w:firstLine="709"/>
        <w:jc w:val="both"/>
        <w:rPr>
          <w:szCs w:val="28"/>
        </w:rPr>
      </w:pPr>
      <w:r w:rsidRPr="00192D33">
        <w:rPr>
          <w:szCs w:val="28"/>
        </w:rPr>
        <w:t>СТАТЬЯ 1.</w:t>
      </w:r>
    </w:p>
    <w:p w:rsidR="00192D33" w:rsidRPr="00192D33" w:rsidRDefault="00192D33" w:rsidP="00192D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92D33">
        <w:rPr>
          <w:szCs w:val="28"/>
        </w:rPr>
        <w:t xml:space="preserve">Внести в статью 4 Закона Приморского края от 25 декабря 2007 года </w:t>
      </w:r>
      <w:r w:rsidRPr="00192D33">
        <w:rPr>
          <w:szCs w:val="28"/>
        </w:rPr>
        <w:br/>
        <w:t xml:space="preserve">№ 185-КЗ "Об организации и осуществлении деятельности по опеке </w:t>
      </w:r>
      <w:r w:rsidRPr="00192D33">
        <w:rPr>
          <w:szCs w:val="28"/>
        </w:rPr>
        <w:br/>
        <w:t>и попечительству в Приморском крае" (Ведомости Законодательного Собрания Приморского края, 2007, № 61, стр. 13; 2008, № 71, стр. 4, № 86, стр. 34; 2010, № 151, стр. 9, № 163, стр. 21; 2013, № 39, стр. 42, № 57, стр. 46</w:t>
      </w:r>
      <w:r w:rsidRPr="00192D33">
        <w:rPr>
          <w:rFonts w:ascii="Arial" w:hAnsi="Arial" w:cs="Arial"/>
          <w:szCs w:val="28"/>
        </w:rPr>
        <w:t xml:space="preserve">) </w:t>
      </w:r>
      <w:r w:rsidRPr="00192D33">
        <w:rPr>
          <w:szCs w:val="28"/>
        </w:rPr>
        <w:t>следующие изменения:</w:t>
      </w:r>
    </w:p>
    <w:p w:rsidR="00192D33" w:rsidRPr="00192D33" w:rsidRDefault="00192D33" w:rsidP="00192D33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192D33">
        <w:rPr>
          <w:szCs w:val="28"/>
        </w:rPr>
        <w:t>1)в части 1:</w:t>
      </w:r>
    </w:p>
    <w:p w:rsidR="00192D33" w:rsidRPr="00192D33" w:rsidRDefault="00192D33" w:rsidP="00192D33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192D33">
        <w:rPr>
          <w:szCs w:val="28"/>
        </w:rPr>
        <w:t>а)в пункте 1 слова "иного лечебного учреждения, воспитательного учреждения, учреждения социальной защиты населения" заменить словами "иной медицинской организации, образовательной организации, организации социального обслуживания";</w:t>
      </w:r>
    </w:p>
    <w:p w:rsidR="00192D33" w:rsidRPr="00192D33" w:rsidRDefault="00192D33" w:rsidP="00192D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2D33">
        <w:rPr>
          <w:szCs w:val="28"/>
        </w:rPr>
        <w:t>б)пункт 13 изложить в следующей редакции:</w:t>
      </w:r>
    </w:p>
    <w:p w:rsidR="00192D33" w:rsidRPr="00192D33" w:rsidRDefault="00192D33" w:rsidP="00192D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2D33">
        <w:rPr>
          <w:szCs w:val="28"/>
        </w:rPr>
        <w:t>"13)подготовка и выдача заключений лицам, желающим усыновить (удочерить) ребенка (детей), об их возможности быть усыновителями (удочерителями), подготовка заключений об обоснованности усыновления (удочерения) и о  его соответствии интересам усыновляемого (удочеряемого) ребенка, ведение учета кандидатов в усыновители (удочерители), осуществление контроля за условиями жизни и воспитания усыновленных (удочеренных) детей в соответствии с федеральным законодательством;";</w:t>
      </w:r>
    </w:p>
    <w:p w:rsidR="00192D33" w:rsidRPr="00192D33" w:rsidRDefault="00192D33" w:rsidP="00192D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2D33">
        <w:rPr>
          <w:szCs w:val="28"/>
        </w:rPr>
        <w:t>в)в пункте 14 после слова "усыновление" дополнить словом "(удочерение)";</w:t>
      </w:r>
    </w:p>
    <w:p w:rsidR="00192D33" w:rsidRPr="00192D33" w:rsidRDefault="00192D33" w:rsidP="00192D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2D33">
        <w:rPr>
          <w:szCs w:val="28"/>
        </w:rPr>
        <w:t xml:space="preserve">г)в пункте 17 слова "об установлении усыновления (удочерения) ребенка, об отмене усыновления ребенка" заменить словами </w:t>
      </w:r>
      <w:r w:rsidRPr="00192D33">
        <w:rPr>
          <w:szCs w:val="28"/>
        </w:rPr>
        <w:br/>
        <w:t>"об усыновлении (удочерении) ребенка, об отмене усыновления (удочерения) ребенка";</w:t>
      </w:r>
    </w:p>
    <w:p w:rsidR="00192D33" w:rsidRPr="00192D33" w:rsidRDefault="00192D33" w:rsidP="00192D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2D33">
        <w:rPr>
          <w:szCs w:val="28"/>
        </w:rPr>
        <w:t>д)в пункте 34 слова "воспитательных учреждениях, лечебных учреждениях, учреждениях социальной защиты населения" заменить словами "образовательных организациях, медицинских организациях, организациях социального обслуживания";</w:t>
      </w:r>
    </w:p>
    <w:p w:rsidR="00192D33" w:rsidRPr="00192D33" w:rsidRDefault="00192D33" w:rsidP="00192D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2D33">
        <w:rPr>
          <w:szCs w:val="28"/>
        </w:rPr>
        <w:t xml:space="preserve">2)в части 3: </w:t>
      </w:r>
    </w:p>
    <w:p w:rsidR="00192D33" w:rsidRPr="00192D33" w:rsidRDefault="00192D33" w:rsidP="00192D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2D33">
        <w:rPr>
          <w:szCs w:val="28"/>
        </w:rPr>
        <w:t>а)в пункте 4 слова "стационарным учреждением социального обслуживания" заменить словами "стационарной организацией социального обслуживания";</w:t>
      </w:r>
    </w:p>
    <w:p w:rsidR="00192D33" w:rsidRPr="00192D33" w:rsidRDefault="00192D33" w:rsidP="00192D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2D33">
        <w:rPr>
          <w:szCs w:val="28"/>
        </w:rPr>
        <w:lastRenderedPageBreak/>
        <w:t>б)в пункте 5 слова "учреждения социального обслуживания" заменить словами "организации социального обслуживания".</w:t>
      </w:r>
    </w:p>
    <w:p w:rsidR="00192D33" w:rsidRPr="00192D33" w:rsidRDefault="00192D33" w:rsidP="00192D3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2D33" w:rsidRPr="00192D33" w:rsidRDefault="00192D33" w:rsidP="00192D3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92D33">
        <w:rPr>
          <w:szCs w:val="28"/>
        </w:rPr>
        <w:t>СТАТЬЯ 2.</w:t>
      </w:r>
    </w:p>
    <w:p w:rsidR="00192D33" w:rsidRPr="00192D33" w:rsidRDefault="00192D33" w:rsidP="00192D33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192D33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192D33" w:rsidRPr="00192D33" w:rsidRDefault="00192D33" w:rsidP="00192D3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92D33" w:rsidRPr="00192D33" w:rsidRDefault="00192D33" w:rsidP="00192D3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92D33" w:rsidRPr="00192D33" w:rsidRDefault="00192D33" w:rsidP="00192D3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92D33" w:rsidRPr="00192D33" w:rsidRDefault="00192D33" w:rsidP="00192D33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192D33">
        <w:rPr>
          <w:szCs w:val="28"/>
        </w:rPr>
        <w:t>Губернатор края                                                                    В.В. Миклушевский</w:t>
      </w:r>
    </w:p>
    <w:p w:rsidR="00BE0544" w:rsidRDefault="00BE0544"/>
    <w:p w:rsidR="00CD23D2" w:rsidRDefault="00CD23D2" w:rsidP="00CD23D2">
      <w:pPr>
        <w:widowControl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CD23D2" w:rsidRDefault="00CD23D2" w:rsidP="00CD23D2">
      <w:pPr>
        <w:widowControl w:val="0"/>
        <w:jc w:val="both"/>
        <w:rPr>
          <w:szCs w:val="28"/>
        </w:rPr>
      </w:pPr>
      <w:r>
        <w:rPr>
          <w:szCs w:val="28"/>
        </w:rPr>
        <w:t>3 марта 2016 года</w:t>
      </w:r>
    </w:p>
    <w:p w:rsidR="00CD23D2" w:rsidRDefault="00CD23D2" w:rsidP="00CD23D2">
      <w:r>
        <w:rPr>
          <w:szCs w:val="28"/>
        </w:rPr>
        <w:t>№ 78</w:t>
      </w:r>
      <w:r>
        <w:rPr>
          <w:szCs w:val="28"/>
        </w:rPr>
        <w:t>8</w:t>
      </w:r>
      <w:r>
        <w:rPr>
          <w:szCs w:val="28"/>
        </w:rPr>
        <w:t>-КЗ</w:t>
      </w:r>
      <w:bookmarkEnd w:id="0"/>
    </w:p>
    <w:sectPr w:rsidR="00CD23D2" w:rsidSect="00192D3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CC3" w:rsidRDefault="009D7CC3">
      <w:r>
        <w:separator/>
      </w:r>
    </w:p>
  </w:endnote>
  <w:endnote w:type="continuationSeparator" w:id="0">
    <w:p w:rsidR="009D7CC3" w:rsidRDefault="009D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CC3" w:rsidRDefault="009D7CC3">
      <w:r>
        <w:separator/>
      </w:r>
    </w:p>
  </w:footnote>
  <w:footnote w:type="continuationSeparator" w:id="0">
    <w:p w:rsidR="009D7CC3" w:rsidRDefault="009D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D33" w:rsidRDefault="00192D33" w:rsidP="00192D3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D23D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2D33"/>
    <w:rsid w:val="0003291F"/>
    <w:rsid w:val="00192D33"/>
    <w:rsid w:val="00380EE1"/>
    <w:rsid w:val="003B26E7"/>
    <w:rsid w:val="0047435B"/>
    <w:rsid w:val="005A2827"/>
    <w:rsid w:val="00617945"/>
    <w:rsid w:val="009D7CC3"/>
    <w:rsid w:val="00AB70F9"/>
    <w:rsid w:val="00AC31EC"/>
    <w:rsid w:val="00B14397"/>
    <w:rsid w:val="00BE0544"/>
    <w:rsid w:val="00CD23D2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92D33"/>
    <w:rPr>
      <w:sz w:val="28"/>
    </w:rPr>
  </w:style>
  <w:style w:type="paragraph" w:styleId="a6">
    <w:name w:val="Balloon Text"/>
    <w:basedOn w:val="a"/>
    <w:link w:val="a7"/>
    <w:rsid w:val="00192D3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92D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1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2016-02-25T02:10:00Z</cp:lastPrinted>
  <dcterms:created xsi:type="dcterms:W3CDTF">2016-03-03T02:19:00Z</dcterms:created>
  <dcterms:modified xsi:type="dcterms:W3CDTF">2016-03-03T02:19:00Z</dcterms:modified>
</cp:coreProperties>
</file>