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235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E539F" w:rsidRDefault="001E539F" w:rsidP="001E539F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</w:t>
      </w:r>
      <w:r>
        <w:rPr>
          <w:szCs w:val="28"/>
          <w:vertAlign w:val="superscript"/>
        </w:rPr>
        <w:t xml:space="preserve"> </w:t>
      </w:r>
      <w:r>
        <w:rPr>
          <w:b/>
          <w:szCs w:val="28"/>
        </w:rPr>
        <w:t xml:space="preserve">ПРИМОРСКОГО КРАЯ </w:t>
      </w:r>
    </w:p>
    <w:p w:rsidR="001E539F" w:rsidRDefault="001E539F" w:rsidP="001E539F">
      <w:pPr>
        <w:jc w:val="center"/>
        <w:rPr>
          <w:b/>
          <w:szCs w:val="28"/>
        </w:rPr>
      </w:pPr>
      <w:r>
        <w:rPr>
          <w:b/>
          <w:szCs w:val="28"/>
        </w:rPr>
        <w:t xml:space="preserve">"О ПРОФИЛАКТИКЕ НЕЗАКОННОГО ПОТРЕБЛЕНИЯ НАРКОТИЧЕСКИХ СРЕДСТВ И ПСИХОТРОПНЫХ ВЕЩЕСТВ, НАРКОМАНИИ НА ТЕРРИТОРИИ ПРИМОРСКОГО КРАЯ" </w:t>
      </w:r>
    </w:p>
    <w:p w:rsidR="001E539F" w:rsidRDefault="001E539F" w:rsidP="001E539F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1E539F" w:rsidRDefault="001E539F" w:rsidP="001E539F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24 февраля 2016 года</w:t>
      </w:r>
    </w:p>
    <w:p w:rsidR="001E539F" w:rsidRDefault="001E539F" w:rsidP="001E539F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1E539F" w:rsidRDefault="001E539F" w:rsidP="001E539F">
      <w:pPr>
        <w:pStyle w:val="a5"/>
        <w:spacing w:before="0" w:line="240" w:lineRule="auto"/>
        <w:ind w:firstLine="709"/>
        <w:rPr>
          <w:caps/>
          <w:szCs w:val="28"/>
        </w:rPr>
      </w:pPr>
      <w:r>
        <w:rPr>
          <w:caps/>
          <w:szCs w:val="28"/>
        </w:rPr>
        <w:t>Статья 1.</w:t>
      </w:r>
    </w:p>
    <w:p w:rsidR="001E539F" w:rsidRDefault="001E539F" w:rsidP="001E53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9 апреля 2007 года № 53-КЗ                 "О профилактике незаконного потребления наркотических средств и психотропных веществ, наркомании на территории Приморского края" (Ведомости Законодательного Собрания Приморского края, 2007, № 12,                  стр. 9; 2012, № 19, стр. 79; 2013 № 60, стр. 22; 2014, № 70, стр. 65) следующие изменения: </w:t>
      </w:r>
      <w:proofErr w:type="gramEnd"/>
    </w:p>
    <w:p w:rsidR="001E539F" w:rsidRDefault="001E539F" w:rsidP="001E539F">
      <w:pPr>
        <w:ind w:firstLine="696"/>
        <w:jc w:val="both"/>
        <w:rPr>
          <w:szCs w:val="28"/>
        </w:rPr>
      </w:pPr>
      <w:r>
        <w:rPr>
          <w:szCs w:val="28"/>
        </w:rPr>
        <w:t>1)пункт 5 статьи 1 изложить в следующей редакции:</w:t>
      </w:r>
    </w:p>
    <w:p w:rsidR="001E539F" w:rsidRDefault="001E539F" w:rsidP="001E53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"5)реабилитация больных наркоманией - комплекс мероприятий медицинского, психологического и социального характера, направленных на полное или частичное восстановление нарушенных вследствие потребления наркотических средств или психотропных веществ без назначения врача функций пораженного органа либо системы организма и (или) компенсацию утраченных функций, а также максимально возможное восстановление и (или) формирование социальных навыков и навыков психологической устойчивости;";</w:t>
      </w:r>
      <w:proofErr w:type="gramEnd"/>
    </w:p>
    <w:p w:rsidR="001E539F" w:rsidRDefault="001E539F" w:rsidP="001E539F">
      <w:pPr>
        <w:ind w:firstLine="696"/>
        <w:jc w:val="both"/>
        <w:rPr>
          <w:szCs w:val="28"/>
        </w:rPr>
      </w:pPr>
      <w:r>
        <w:rPr>
          <w:szCs w:val="28"/>
        </w:rPr>
        <w:t>2)в пункте 3 статьи 9 слова "учреждений социального обслуживания" заменить словами "организаций социального обслуживания".</w:t>
      </w:r>
    </w:p>
    <w:p w:rsidR="001E539F" w:rsidRDefault="001E539F" w:rsidP="001E539F">
      <w:pPr>
        <w:ind w:firstLine="696"/>
        <w:jc w:val="both"/>
        <w:rPr>
          <w:szCs w:val="28"/>
        </w:rPr>
      </w:pPr>
    </w:p>
    <w:p w:rsidR="001E539F" w:rsidRDefault="001E539F" w:rsidP="001E539F">
      <w:pPr>
        <w:ind w:firstLine="696"/>
        <w:jc w:val="both"/>
        <w:rPr>
          <w:szCs w:val="28"/>
        </w:rPr>
      </w:pPr>
      <w:r>
        <w:rPr>
          <w:szCs w:val="28"/>
        </w:rPr>
        <w:t>СТАТЬЯ 2.</w:t>
      </w:r>
    </w:p>
    <w:p w:rsidR="001E539F" w:rsidRDefault="001E539F" w:rsidP="001E539F">
      <w:pPr>
        <w:ind w:firstLine="696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1E539F" w:rsidRDefault="001E539F" w:rsidP="001E539F">
      <w:pPr>
        <w:ind w:firstLine="696"/>
        <w:jc w:val="both"/>
        <w:rPr>
          <w:szCs w:val="28"/>
        </w:rPr>
      </w:pPr>
    </w:p>
    <w:p w:rsidR="001E539F" w:rsidRDefault="001E539F" w:rsidP="001E539F">
      <w:pPr>
        <w:ind w:firstLine="696"/>
        <w:jc w:val="both"/>
        <w:rPr>
          <w:szCs w:val="28"/>
        </w:rPr>
      </w:pPr>
    </w:p>
    <w:p w:rsidR="001E539F" w:rsidRPr="00F95CF7" w:rsidRDefault="001E539F" w:rsidP="001E539F">
      <w:pPr>
        <w:ind w:firstLine="696"/>
        <w:jc w:val="both"/>
        <w:rPr>
          <w:szCs w:val="28"/>
        </w:rPr>
      </w:pPr>
    </w:p>
    <w:p w:rsidR="001E539F" w:rsidRPr="00F95CF7" w:rsidRDefault="001E539F" w:rsidP="001E539F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         В.В. Миклушевский</w:t>
      </w:r>
    </w:p>
    <w:p w:rsidR="00BE0544" w:rsidRDefault="00BE0544"/>
    <w:p w:rsidR="00602F0A" w:rsidRDefault="00602F0A" w:rsidP="00602F0A">
      <w:pPr>
        <w:widowControl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02F0A" w:rsidRDefault="00602F0A" w:rsidP="00602F0A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602F0A" w:rsidRDefault="00602F0A" w:rsidP="00602F0A">
      <w:r>
        <w:rPr>
          <w:szCs w:val="28"/>
        </w:rPr>
        <w:t>№ 78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sectPr w:rsidR="00602F0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4F2" w:rsidRDefault="007954F2">
      <w:r>
        <w:separator/>
      </w:r>
    </w:p>
  </w:endnote>
  <w:endnote w:type="continuationSeparator" w:id="0">
    <w:p w:rsidR="007954F2" w:rsidRDefault="00795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4F2" w:rsidRDefault="007954F2">
      <w:r>
        <w:separator/>
      </w:r>
    </w:p>
  </w:footnote>
  <w:footnote w:type="continuationSeparator" w:id="0">
    <w:p w:rsidR="007954F2" w:rsidRDefault="00795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539F"/>
    <w:rsid w:val="0003291F"/>
    <w:rsid w:val="000E3922"/>
    <w:rsid w:val="001E539F"/>
    <w:rsid w:val="00380EE1"/>
    <w:rsid w:val="003B26E7"/>
    <w:rsid w:val="0047435B"/>
    <w:rsid w:val="005A2827"/>
    <w:rsid w:val="00602F0A"/>
    <w:rsid w:val="007954F2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E53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Стиль в законе"/>
    <w:basedOn w:val="a"/>
    <w:rsid w:val="001E539F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rsid w:val="001E53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E53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0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2016-02-25T03:23:00Z</cp:lastPrinted>
  <dcterms:created xsi:type="dcterms:W3CDTF">2016-03-03T02:13:00Z</dcterms:created>
  <dcterms:modified xsi:type="dcterms:W3CDTF">2016-03-03T02:13:00Z</dcterms:modified>
</cp:coreProperties>
</file>