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0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6685" w:rsidRDefault="00296685" w:rsidP="00296685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6685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1 ЗАКОНА </w:t>
      </w:r>
    </w:p>
    <w:p w:rsidR="00296685" w:rsidRPr="00296685" w:rsidRDefault="00296685" w:rsidP="00296685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6685">
        <w:rPr>
          <w:rFonts w:ascii="Times New Roman" w:hAnsi="Times New Roman" w:cs="Times New Roman"/>
          <w:sz w:val="28"/>
          <w:szCs w:val="28"/>
        </w:rPr>
        <w:t>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</w:t>
      </w:r>
    </w:p>
    <w:p w:rsidR="00296685" w:rsidRPr="00296685" w:rsidRDefault="00296685" w:rsidP="00296685">
      <w:pPr>
        <w:autoSpaceDE w:val="0"/>
        <w:autoSpaceDN w:val="0"/>
        <w:adjustRightInd w:val="0"/>
        <w:ind w:firstLine="720"/>
        <w:rPr>
          <w:szCs w:val="28"/>
        </w:rPr>
      </w:pPr>
    </w:p>
    <w:p w:rsidR="00296685" w:rsidRPr="00296685" w:rsidRDefault="00296685" w:rsidP="009D14B9">
      <w:pPr>
        <w:tabs>
          <w:tab w:val="left" w:pos="720"/>
          <w:tab w:val="left" w:pos="1260"/>
        </w:tabs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proofErr w:type="gramStart"/>
      <w:r w:rsidRPr="00296685">
        <w:rPr>
          <w:bCs/>
          <w:szCs w:val="28"/>
        </w:rPr>
        <w:t>Принят</w:t>
      </w:r>
      <w:proofErr w:type="gramEnd"/>
      <w:r w:rsidRPr="00296685">
        <w:rPr>
          <w:bCs/>
          <w:szCs w:val="28"/>
        </w:rPr>
        <w:t xml:space="preserve"> Законодательным Собранием Приморского края 24 февраля 2016 года</w:t>
      </w:r>
    </w:p>
    <w:p w:rsidR="00296685" w:rsidRPr="00296685" w:rsidRDefault="00296685" w:rsidP="00296685">
      <w:pPr>
        <w:autoSpaceDE w:val="0"/>
        <w:autoSpaceDN w:val="0"/>
        <w:adjustRightInd w:val="0"/>
        <w:ind w:firstLine="720"/>
        <w:rPr>
          <w:szCs w:val="28"/>
        </w:rPr>
      </w:pPr>
    </w:p>
    <w:p w:rsidR="00296685" w:rsidRPr="00296685" w:rsidRDefault="00296685" w:rsidP="00296685">
      <w:pPr>
        <w:ind w:firstLine="709"/>
        <w:rPr>
          <w:szCs w:val="28"/>
        </w:rPr>
      </w:pPr>
      <w:r w:rsidRPr="00296685">
        <w:rPr>
          <w:szCs w:val="28"/>
        </w:rPr>
        <w:t>СТАТЬЯ 1.</w:t>
      </w:r>
    </w:p>
    <w:p w:rsidR="00296685" w:rsidRPr="00296685" w:rsidRDefault="00296685" w:rsidP="002966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96685">
        <w:rPr>
          <w:szCs w:val="28"/>
        </w:rPr>
        <w:t xml:space="preserve">Внести в статью 1 Закона Приморского края от 3 декабря 2007 года </w:t>
      </w:r>
      <w:r w:rsidRPr="00296685">
        <w:rPr>
          <w:szCs w:val="28"/>
        </w:rPr>
        <w:br/>
        <w:t xml:space="preserve">№ 162-КЗ "О поддержке организаций, оказывающих на территории Приморского края услуги по теплоснабжению объектов жилищно-коммунального хозяйства" (Ведомости Законодательного Собрания Приморского края, 2007, № 49, стр. 22; 2009, № 117, стр. 7; 2010, № 144, </w:t>
      </w:r>
      <w:r w:rsidRPr="00296685">
        <w:rPr>
          <w:szCs w:val="28"/>
        </w:rPr>
        <w:br/>
        <w:t>стр. 64; 2012, № 5, стр. 60, № 35, стр. 26) следующее изменение:</w:t>
      </w:r>
      <w:proofErr w:type="gramEnd"/>
    </w:p>
    <w:p w:rsidR="00296685" w:rsidRPr="00296685" w:rsidRDefault="00296685" w:rsidP="002966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96685">
        <w:rPr>
          <w:szCs w:val="28"/>
        </w:rPr>
        <w:t>в пункте 1 части 3 после слов "субсидия предоставляется" дополнить словами "в размере, не превышающем нормативный размер субсидии, рассчитываемый в порядке, установленном Администрацией Приморского края</w:t>
      </w:r>
      <w:proofErr w:type="gramStart"/>
      <w:r w:rsidRPr="00296685">
        <w:rPr>
          <w:szCs w:val="28"/>
        </w:rPr>
        <w:t>,"</w:t>
      </w:r>
      <w:proofErr w:type="gramEnd"/>
      <w:r w:rsidRPr="00296685">
        <w:rPr>
          <w:szCs w:val="28"/>
        </w:rPr>
        <w:t>.</w:t>
      </w:r>
    </w:p>
    <w:p w:rsidR="00296685" w:rsidRPr="00296685" w:rsidRDefault="00296685" w:rsidP="002966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96685" w:rsidRPr="00296685" w:rsidRDefault="00296685" w:rsidP="002966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96685">
        <w:rPr>
          <w:szCs w:val="28"/>
        </w:rPr>
        <w:t>СТАТЬЯ 2.</w:t>
      </w:r>
    </w:p>
    <w:p w:rsidR="00296685" w:rsidRPr="00296685" w:rsidRDefault="00296685" w:rsidP="002966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96685">
        <w:rPr>
          <w:szCs w:val="28"/>
        </w:rPr>
        <w:t xml:space="preserve">Настоящий Закон вступает в силу по </w:t>
      </w:r>
      <w:proofErr w:type="gramStart"/>
      <w:r w:rsidRPr="00296685">
        <w:rPr>
          <w:szCs w:val="28"/>
        </w:rPr>
        <w:t>истечении</w:t>
      </w:r>
      <w:proofErr w:type="gramEnd"/>
      <w:r w:rsidRPr="00296685">
        <w:rPr>
          <w:szCs w:val="28"/>
        </w:rPr>
        <w:t xml:space="preserve"> 10 дней со дня его официального опубликования и применяется к правоотношениям по предоставлению субсидии на возмещение затрат, связанных с приобретением топлива, возникших после вступления в силу настоящего Закона.</w:t>
      </w:r>
    </w:p>
    <w:p w:rsidR="00296685" w:rsidRPr="00296685" w:rsidRDefault="00296685" w:rsidP="00296685">
      <w:pPr>
        <w:autoSpaceDE w:val="0"/>
        <w:autoSpaceDN w:val="0"/>
        <w:adjustRightInd w:val="0"/>
        <w:jc w:val="both"/>
        <w:rPr>
          <w:szCs w:val="28"/>
        </w:rPr>
      </w:pPr>
    </w:p>
    <w:p w:rsidR="00296685" w:rsidRPr="00296685" w:rsidRDefault="00296685" w:rsidP="00296685">
      <w:pPr>
        <w:autoSpaceDE w:val="0"/>
        <w:autoSpaceDN w:val="0"/>
        <w:adjustRightInd w:val="0"/>
        <w:jc w:val="both"/>
        <w:rPr>
          <w:szCs w:val="28"/>
        </w:rPr>
      </w:pPr>
    </w:p>
    <w:p w:rsidR="00296685" w:rsidRPr="00296685" w:rsidRDefault="00296685" w:rsidP="00296685">
      <w:pPr>
        <w:autoSpaceDE w:val="0"/>
        <w:autoSpaceDN w:val="0"/>
        <w:adjustRightInd w:val="0"/>
        <w:jc w:val="both"/>
        <w:rPr>
          <w:szCs w:val="28"/>
        </w:rPr>
      </w:pPr>
    </w:p>
    <w:p w:rsidR="00296685" w:rsidRPr="00296685" w:rsidRDefault="00296685" w:rsidP="00296685">
      <w:pPr>
        <w:autoSpaceDE w:val="0"/>
        <w:autoSpaceDN w:val="0"/>
        <w:adjustRightInd w:val="0"/>
        <w:jc w:val="both"/>
        <w:rPr>
          <w:szCs w:val="28"/>
        </w:rPr>
      </w:pPr>
      <w:r w:rsidRPr="00296685">
        <w:rPr>
          <w:szCs w:val="28"/>
        </w:rPr>
        <w:t>Губернатор края</w:t>
      </w:r>
      <w:r w:rsidRPr="00296685">
        <w:rPr>
          <w:szCs w:val="28"/>
        </w:rPr>
        <w:tab/>
      </w:r>
      <w:r w:rsidRPr="00296685">
        <w:rPr>
          <w:szCs w:val="28"/>
        </w:rPr>
        <w:tab/>
      </w:r>
      <w:r w:rsidRPr="00296685">
        <w:rPr>
          <w:szCs w:val="28"/>
        </w:rPr>
        <w:tab/>
      </w:r>
      <w:r w:rsidRPr="00296685">
        <w:rPr>
          <w:szCs w:val="28"/>
        </w:rPr>
        <w:tab/>
      </w:r>
      <w:r w:rsidRPr="00296685">
        <w:rPr>
          <w:szCs w:val="28"/>
        </w:rPr>
        <w:tab/>
      </w:r>
      <w:r w:rsidRPr="00296685">
        <w:rPr>
          <w:szCs w:val="28"/>
        </w:rPr>
        <w:tab/>
      </w:r>
      <w:r w:rsidRPr="00296685">
        <w:rPr>
          <w:szCs w:val="28"/>
        </w:rPr>
        <w:tab/>
        <w:t xml:space="preserve">     В.В. Миклушевский</w:t>
      </w:r>
    </w:p>
    <w:p w:rsidR="00BE0544" w:rsidRDefault="00BE0544"/>
    <w:p w:rsidR="009B0EC4" w:rsidRDefault="009B0EC4" w:rsidP="009B0EC4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B0EC4" w:rsidRDefault="009B0EC4" w:rsidP="009B0EC4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9B0EC4" w:rsidRDefault="009B0EC4" w:rsidP="009B0EC4">
      <w:pPr>
        <w:jc w:val="both"/>
      </w:pPr>
      <w:r>
        <w:rPr>
          <w:szCs w:val="28"/>
        </w:rPr>
        <w:t>№ 78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9B0EC4" w:rsidRDefault="009B0EC4"/>
    <w:sectPr w:rsidR="009B0EC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8F" w:rsidRDefault="00964B8F">
      <w:r>
        <w:separator/>
      </w:r>
    </w:p>
  </w:endnote>
  <w:endnote w:type="continuationSeparator" w:id="0">
    <w:p w:rsidR="00964B8F" w:rsidRDefault="0096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8F" w:rsidRDefault="00964B8F">
      <w:r>
        <w:separator/>
      </w:r>
    </w:p>
  </w:footnote>
  <w:footnote w:type="continuationSeparator" w:id="0">
    <w:p w:rsidR="00964B8F" w:rsidRDefault="00964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6685"/>
    <w:rsid w:val="0003291F"/>
    <w:rsid w:val="00296685"/>
    <w:rsid w:val="00380EE1"/>
    <w:rsid w:val="003827D6"/>
    <w:rsid w:val="003B26E7"/>
    <w:rsid w:val="0047435B"/>
    <w:rsid w:val="004F2055"/>
    <w:rsid w:val="005A2827"/>
    <w:rsid w:val="006D0AC4"/>
    <w:rsid w:val="00964B8F"/>
    <w:rsid w:val="009B0EC4"/>
    <w:rsid w:val="009D14B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2966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link w:val="a6"/>
    <w:rsid w:val="002966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966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0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2016-02-26T03:51:00Z</cp:lastPrinted>
  <dcterms:created xsi:type="dcterms:W3CDTF">2016-03-03T02:07:00Z</dcterms:created>
  <dcterms:modified xsi:type="dcterms:W3CDTF">2016-03-03T02:07:00Z</dcterms:modified>
</cp:coreProperties>
</file>