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258F1" w:rsidRPr="009258F1" w:rsidTr="0049320C">
        <w:tc>
          <w:tcPr>
            <w:tcW w:w="9570" w:type="dxa"/>
          </w:tcPr>
          <w:p w:rsidR="009258F1" w:rsidRPr="009258F1" w:rsidRDefault="009258F1" w:rsidP="009258F1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9258F1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18511614" r:id="rId8"/>
              </w:object>
            </w:r>
          </w:p>
        </w:tc>
      </w:tr>
      <w:tr w:rsidR="009258F1" w:rsidRPr="009258F1" w:rsidTr="0049320C">
        <w:tc>
          <w:tcPr>
            <w:tcW w:w="9570" w:type="dxa"/>
          </w:tcPr>
          <w:p w:rsidR="009258F1" w:rsidRPr="009258F1" w:rsidRDefault="009258F1" w:rsidP="009258F1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9258F1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9258F1" w:rsidRDefault="00290318" w:rsidP="009258F1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ИЗМЕНЕНИЯ В СТАТЬЮ 2 ЗАКОНА </w:t>
      </w:r>
    </w:p>
    <w:p w:rsidR="009258F1" w:rsidRDefault="00290318" w:rsidP="009258F1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</w:t>
      </w:r>
      <w:r w:rsidR="00E71E09">
        <w:rPr>
          <w:b/>
        </w:rPr>
        <w:t xml:space="preserve">ОГО КРАЯ </w:t>
      </w:r>
      <w:r w:rsidR="00790A69">
        <w:rPr>
          <w:b/>
        </w:rPr>
        <w:t>"</w:t>
      </w:r>
      <w:r w:rsidR="00E71E09">
        <w:rPr>
          <w:b/>
        </w:rPr>
        <w:t>ОБ ОХОТЕ И СОХРАНЕНИИ О</w:t>
      </w:r>
      <w:r>
        <w:rPr>
          <w:b/>
        </w:rPr>
        <w:t xml:space="preserve">ХОТНИЧЬИХ РЕСУРСОВ НА ТЕРРИТОРИИ </w:t>
      </w:r>
    </w:p>
    <w:p w:rsidR="00F47976" w:rsidRDefault="00290318" w:rsidP="009258F1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ПРИМОРСКОГО КРАЯ</w:t>
      </w:r>
      <w:r w:rsidR="00790A69">
        <w:rPr>
          <w:b/>
        </w:rPr>
        <w:t>"</w:t>
      </w:r>
    </w:p>
    <w:p w:rsidR="00F47976" w:rsidRDefault="00F47976">
      <w:pPr>
        <w:pStyle w:val="a3"/>
        <w:tabs>
          <w:tab w:val="clear" w:pos="4153"/>
          <w:tab w:val="clear" w:pos="8306"/>
        </w:tabs>
      </w:pPr>
    </w:p>
    <w:p w:rsidR="00DA78D3" w:rsidRDefault="00DA78D3" w:rsidP="0029031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D00670">
        <w:t xml:space="preserve"> </w:t>
      </w:r>
      <w:r w:rsidR="0022689B">
        <w:t>24 февраля 2016 года</w:t>
      </w: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ind w:firstLine="720"/>
        <w:jc w:val="both"/>
      </w:pPr>
      <w:r>
        <w:t>СТАТЬЯ 1.</w:t>
      </w:r>
    </w:p>
    <w:p w:rsidR="00290318" w:rsidRDefault="00290318" w:rsidP="00290318">
      <w:pPr>
        <w:ind w:firstLine="720"/>
        <w:jc w:val="both"/>
      </w:pPr>
      <w:r>
        <w:t xml:space="preserve">Внести в статью 2 Закона Приморского края от 29 июля 2010 года </w:t>
      </w:r>
      <w:r w:rsidR="00D9165A">
        <w:t xml:space="preserve">      </w:t>
      </w:r>
      <w:r>
        <w:t>№ 654-КЗ "Об охоте и сохранении охотничьих ресурсов на территории Приморского края" (Ведомости Законодательного Собрания Приморского края</w:t>
      </w:r>
      <w:r w:rsidR="00BD311F">
        <w:t>, 2010, № 157, стр. 11;</w:t>
      </w:r>
      <w:r>
        <w:t xml:space="preserve"> 2014, № 78, стр. 20) следующее изменение:</w:t>
      </w:r>
    </w:p>
    <w:p w:rsidR="00290318" w:rsidRDefault="00290318" w:rsidP="00290318">
      <w:pPr>
        <w:ind w:firstLine="720"/>
        <w:jc w:val="both"/>
      </w:pPr>
      <w:r>
        <w:t xml:space="preserve">дополнить пунктом </w:t>
      </w:r>
      <w:r w:rsidR="00C467ED">
        <w:t>2</w:t>
      </w:r>
      <w:r w:rsidR="00C467ED">
        <w:rPr>
          <w:vertAlign w:val="superscript"/>
        </w:rPr>
        <w:t>1</w:t>
      </w:r>
      <w:r>
        <w:t xml:space="preserve"> следующего содержания:</w:t>
      </w:r>
    </w:p>
    <w:p w:rsidR="00290318" w:rsidRDefault="00290318" w:rsidP="00290318">
      <w:pPr>
        <w:pStyle w:val="ConsPlusNormal"/>
        <w:ind w:firstLine="709"/>
        <w:jc w:val="both"/>
      </w:pPr>
      <w:r>
        <w:t>"</w:t>
      </w:r>
      <w:r w:rsidR="00BD311F">
        <w:t>2</w:t>
      </w:r>
      <w:r w:rsidR="00BD311F">
        <w:rPr>
          <w:vertAlign w:val="superscript"/>
        </w:rPr>
        <w:t>1</w:t>
      </w:r>
      <w:r w:rsidR="00BD311F">
        <w:t>)</w:t>
      </w:r>
      <w:r w:rsidR="00C467ED">
        <w:t>установление</w:t>
      </w:r>
      <w:r>
        <w:t xml:space="preserve"> порядка распределения разрешений на добычу охотничьих ресурсов между физическими лицами, осуществляющими охоту в общедоступных охотничьих угодьях;".</w:t>
      </w:r>
    </w:p>
    <w:p w:rsidR="00290318" w:rsidRDefault="00290318" w:rsidP="00290318">
      <w:pPr>
        <w:pStyle w:val="ConsPlusNormal"/>
        <w:ind w:firstLine="709"/>
        <w:jc w:val="both"/>
      </w:pPr>
    </w:p>
    <w:p w:rsidR="00290318" w:rsidRDefault="00290318" w:rsidP="00290318">
      <w:pPr>
        <w:ind w:firstLine="720"/>
        <w:jc w:val="both"/>
      </w:pPr>
      <w:r>
        <w:t>СТАТЬЯ 2.</w:t>
      </w:r>
    </w:p>
    <w:p w:rsidR="00290318" w:rsidRDefault="00290318" w:rsidP="00290318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Миклушевский</w:t>
      </w:r>
    </w:p>
    <w:p w:rsidR="00290318" w:rsidRDefault="00290318" w:rsidP="00553AE2">
      <w:pPr>
        <w:jc w:val="both"/>
      </w:pPr>
    </w:p>
    <w:p w:rsidR="00553AE2" w:rsidRDefault="00553AE2" w:rsidP="00553AE2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53AE2" w:rsidRDefault="00553AE2" w:rsidP="00553AE2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553AE2" w:rsidRPr="00290318" w:rsidRDefault="00553AE2" w:rsidP="00553AE2">
      <w:pPr>
        <w:jc w:val="both"/>
      </w:pPr>
      <w:r>
        <w:rPr>
          <w:szCs w:val="28"/>
        </w:rPr>
        <w:t>№ 78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sectPr w:rsidR="00553AE2" w:rsidRPr="00290318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370" w:rsidRDefault="00C47370">
      <w:r>
        <w:separator/>
      </w:r>
    </w:p>
  </w:endnote>
  <w:endnote w:type="continuationSeparator" w:id="0">
    <w:p w:rsidR="00C47370" w:rsidRDefault="00C4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370" w:rsidRDefault="00C47370">
      <w:r>
        <w:separator/>
      </w:r>
    </w:p>
  </w:footnote>
  <w:footnote w:type="continuationSeparator" w:id="0">
    <w:p w:rsidR="00C47370" w:rsidRDefault="00C473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976" w:rsidRDefault="00F4797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8D3"/>
    <w:rsid w:val="0022689B"/>
    <w:rsid w:val="00290318"/>
    <w:rsid w:val="00553AE2"/>
    <w:rsid w:val="00790A69"/>
    <w:rsid w:val="009258F1"/>
    <w:rsid w:val="00AA5F46"/>
    <w:rsid w:val="00BD311F"/>
    <w:rsid w:val="00C41B56"/>
    <w:rsid w:val="00C467ED"/>
    <w:rsid w:val="00C47370"/>
    <w:rsid w:val="00D00670"/>
    <w:rsid w:val="00D9165A"/>
    <w:rsid w:val="00DA78D3"/>
    <w:rsid w:val="00E71E09"/>
    <w:rsid w:val="00F4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903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90318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Егупова</cp:lastModifiedBy>
  <cp:revision>2</cp:revision>
  <cp:lastPrinted>2016-02-25T06:30:00Z</cp:lastPrinted>
  <dcterms:created xsi:type="dcterms:W3CDTF">2016-03-03T02:01:00Z</dcterms:created>
  <dcterms:modified xsi:type="dcterms:W3CDTF">2016-03-03T02:01:00Z</dcterms:modified>
</cp:coreProperties>
</file>