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0975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47A5" w:rsidRPr="00DB47A5" w:rsidRDefault="00DB47A5" w:rsidP="00DB47A5">
      <w:pPr>
        <w:jc w:val="center"/>
        <w:rPr>
          <w:b/>
          <w:szCs w:val="28"/>
        </w:rPr>
      </w:pPr>
      <w:r w:rsidRPr="00DB47A5">
        <w:rPr>
          <w:b/>
        </w:rPr>
        <w:t xml:space="preserve">О ВНЕСЕНИИ ИЗМЕНЕНИЙ В СТАТЬЮ 11.1 </w:t>
      </w:r>
      <w:r w:rsidRPr="00DB47A5">
        <w:rPr>
          <w:b/>
          <w:bCs/>
        </w:rPr>
        <w:t xml:space="preserve">ЗАКОНА ПРИМОРСКОГО КРАЯ </w:t>
      </w:r>
      <w:r w:rsidRPr="00DB47A5">
        <w:rPr>
          <w:b/>
        </w:rPr>
        <w:t>"ОБ АДМИНИСТРАТИВНЫХ ПРАВОНАРУШЕНИЯХ В ПРИМОРСКОМ КРАЕ"</w:t>
      </w:r>
    </w:p>
    <w:p w:rsidR="00DB47A5" w:rsidRPr="00DB47A5" w:rsidRDefault="00DB47A5" w:rsidP="00DB47A5">
      <w:pPr>
        <w:jc w:val="center"/>
      </w:pPr>
    </w:p>
    <w:p w:rsidR="00DB47A5" w:rsidRPr="00DB47A5" w:rsidRDefault="00DB47A5" w:rsidP="00DB47A5">
      <w:pPr>
        <w:tabs>
          <w:tab w:val="left" w:pos="142"/>
          <w:tab w:val="left" w:pos="7371"/>
        </w:tabs>
        <w:ind w:firstLine="709"/>
        <w:jc w:val="both"/>
      </w:pPr>
      <w:proofErr w:type="gramStart"/>
      <w:r w:rsidRPr="00DB47A5">
        <w:t>Принят</w:t>
      </w:r>
      <w:proofErr w:type="gramEnd"/>
      <w:r w:rsidRPr="00DB47A5">
        <w:t xml:space="preserve"> Законодательным Собранием Приморского края 24 февраля </w:t>
      </w:r>
      <w:r w:rsidRPr="00DB47A5">
        <w:br/>
        <w:t xml:space="preserve">2016 года  </w:t>
      </w:r>
    </w:p>
    <w:p w:rsidR="00DB47A5" w:rsidRPr="00DB47A5" w:rsidRDefault="00DB47A5" w:rsidP="00DB47A5">
      <w:pPr>
        <w:tabs>
          <w:tab w:val="left" w:pos="7371"/>
        </w:tabs>
        <w:ind w:firstLine="709"/>
        <w:jc w:val="both"/>
      </w:pPr>
    </w:p>
    <w:p w:rsidR="00DB47A5" w:rsidRPr="00DB47A5" w:rsidRDefault="00DB47A5" w:rsidP="00DB47A5">
      <w:pPr>
        <w:ind w:firstLine="709"/>
        <w:rPr>
          <w:szCs w:val="28"/>
        </w:rPr>
      </w:pPr>
      <w:r w:rsidRPr="00DB47A5">
        <w:rPr>
          <w:szCs w:val="28"/>
        </w:rPr>
        <w:t>СТАТЬЯ 1.</w:t>
      </w:r>
    </w:p>
    <w:p w:rsidR="00DB47A5" w:rsidRPr="00DB47A5" w:rsidRDefault="00DB47A5" w:rsidP="00DB47A5">
      <w:pPr>
        <w:ind w:firstLine="709"/>
        <w:jc w:val="both"/>
        <w:rPr>
          <w:b/>
        </w:rPr>
      </w:pPr>
      <w:proofErr w:type="gramStart"/>
      <w:r w:rsidRPr="00DB47A5">
        <w:rPr>
          <w:szCs w:val="28"/>
        </w:rPr>
        <w:t xml:space="preserve">Внести в статью 11.1 Закона Приморского края от 5 марта 2007 года </w:t>
      </w:r>
      <w:r w:rsidRPr="00DB47A5">
        <w:rPr>
          <w:szCs w:val="28"/>
        </w:rPr>
        <w:br/>
        <w:t xml:space="preserve">№ 44-КЗ "Об административных правонарушениях в Приморском крае" </w:t>
      </w:r>
      <w:r w:rsidRPr="00DB47A5">
        <w:rPr>
          <w:rFonts w:cs="Times New Roman CYR"/>
          <w:szCs w:val="28"/>
        </w:rPr>
        <w:t xml:space="preserve">(Ведомости Законодательного Собрания Приморского края, 2007, № 10, </w:t>
      </w:r>
      <w:r w:rsidRPr="00DB47A5">
        <w:rPr>
          <w:rFonts w:cs="Times New Roman CYR"/>
          <w:szCs w:val="28"/>
        </w:rPr>
        <w:br/>
        <w:t>стр. 70, № 35, стр. 5, стр. 7; 2008, № 65, стр. 30, № 74, стр. 2, № 85, часть 1,</w:t>
      </w:r>
      <w:r w:rsidRPr="00DB47A5">
        <w:rPr>
          <w:rFonts w:cs="Times New Roman CYR"/>
          <w:szCs w:val="28"/>
        </w:rPr>
        <w:br/>
        <w:t>стр. 30, № 94, стр. 95, № 98, стр. 95;</w:t>
      </w:r>
      <w:proofErr w:type="gramEnd"/>
      <w:r w:rsidRPr="00DB47A5">
        <w:rPr>
          <w:rFonts w:cs="Times New Roman CYR"/>
          <w:szCs w:val="28"/>
        </w:rPr>
        <w:t xml:space="preserve"> </w:t>
      </w:r>
      <w:proofErr w:type="gramStart"/>
      <w:r w:rsidRPr="00DB47A5">
        <w:rPr>
          <w:rFonts w:cs="Times New Roman CYR"/>
          <w:szCs w:val="28"/>
        </w:rPr>
        <w:t xml:space="preserve">2009, № 101, стр. 3, № 104, стр. 71, </w:t>
      </w:r>
      <w:r w:rsidRPr="00DB47A5"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 w:rsidRPr="00DB47A5">
        <w:rPr>
          <w:rFonts w:cs="Times New Roman CYR"/>
          <w:szCs w:val="28"/>
        </w:rPr>
        <w:br/>
        <w:t xml:space="preserve">№ 183, стр. 8, № 197, стр. 27; 2012, № 15, стр. 78, № 25, стр. 20, № 35, стр. 26, </w:t>
      </w:r>
      <w:r w:rsidRPr="00DB47A5">
        <w:rPr>
          <w:rFonts w:cs="Times New Roman CYR"/>
          <w:szCs w:val="28"/>
        </w:rPr>
        <w:br/>
        <w:t>стр. 237; 2013, № 41, стр. 5, № 55, стр. 44, № 67, стр. 40;</w:t>
      </w:r>
      <w:proofErr w:type="gramEnd"/>
      <w:r w:rsidRPr="00DB47A5">
        <w:rPr>
          <w:rFonts w:cs="Times New Roman CYR"/>
          <w:szCs w:val="28"/>
        </w:rPr>
        <w:t xml:space="preserve"> </w:t>
      </w:r>
      <w:proofErr w:type="gramStart"/>
      <w:r w:rsidRPr="00DB47A5">
        <w:rPr>
          <w:rFonts w:cs="Times New Roman CYR"/>
          <w:szCs w:val="28"/>
        </w:rPr>
        <w:t xml:space="preserve">2014, № 73, стр. 37, </w:t>
      </w:r>
      <w:r w:rsidRPr="00DB47A5">
        <w:rPr>
          <w:rFonts w:cs="Times New Roman CYR"/>
          <w:szCs w:val="28"/>
        </w:rPr>
        <w:br/>
        <w:t xml:space="preserve">№ 81, стр. 10, № 89, стр. 18, стр. 41, № 92, стр. 4, № 95, стр. 8; 2015, № 120, стр. 88, № 125, стр. 105, № 132, стр. 4, № 141, стр. 63) </w:t>
      </w:r>
      <w:r w:rsidRPr="00DB47A5">
        <w:rPr>
          <w:szCs w:val="28"/>
        </w:rPr>
        <w:t>следующие изменения:</w:t>
      </w:r>
      <w:proofErr w:type="gramEnd"/>
    </w:p>
    <w:p w:rsidR="00DB47A5" w:rsidRPr="00DB47A5" w:rsidRDefault="00DB47A5" w:rsidP="00DB47A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B47A5">
        <w:rPr>
          <w:rFonts w:eastAsia="Calibri"/>
          <w:szCs w:val="28"/>
          <w:lang w:eastAsia="en-US"/>
        </w:rPr>
        <w:t xml:space="preserve">1)в </w:t>
      </w:r>
      <w:hyperlink r:id="rId9" w:history="1">
        <w:r w:rsidRPr="00DB47A5">
          <w:rPr>
            <w:rFonts w:eastAsia="Calibri"/>
            <w:szCs w:val="28"/>
            <w:lang w:eastAsia="en-US"/>
          </w:rPr>
          <w:t>наименовании</w:t>
        </w:r>
      </w:hyperlink>
      <w:r w:rsidRPr="00DB47A5">
        <w:rPr>
          <w:rFonts w:eastAsia="Calibri"/>
          <w:szCs w:val="28"/>
          <w:lang w:eastAsia="en-US"/>
        </w:rPr>
        <w:t xml:space="preserve"> статьи после слов "Уполномоченного по правам человека в Приморском крае</w:t>
      </w:r>
      <w:proofErr w:type="gramStart"/>
      <w:r w:rsidRPr="00DB47A5">
        <w:rPr>
          <w:rFonts w:eastAsia="Calibri"/>
          <w:szCs w:val="28"/>
          <w:lang w:eastAsia="en-US"/>
        </w:rPr>
        <w:t>,"</w:t>
      </w:r>
      <w:proofErr w:type="gramEnd"/>
      <w:r w:rsidRPr="00DB47A5"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крае,";</w:t>
      </w:r>
    </w:p>
    <w:p w:rsidR="00DB47A5" w:rsidRPr="00DB47A5" w:rsidRDefault="00DB47A5" w:rsidP="00DB47A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B47A5">
        <w:rPr>
          <w:rFonts w:eastAsia="Calibri"/>
          <w:szCs w:val="28"/>
          <w:lang w:eastAsia="en-US"/>
        </w:rPr>
        <w:t>2)в части 1 после слов "Уполномоченного по правам человека</w:t>
      </w:r>
      <w:r w:rsidRPr="00DB47A5">
        <w:rPr>
          <w:rFonts w:eastAsia="Calibri"/>
          <w:szCs w:val="28"/>
          <w:lang w:eastAsia="en-US"/>
        </w:rPr>
        <w:br/>
        <w:t>в Приморском крае</w:t>
      </w:r>
      <w:proofErr w:type="gramStart"/>
      <w:r w:rsidRPr="00DB47A5">
        <w:rPr>
          <w:rFonts w:eastAsia="Calibri"/>
          <w:szCs w:val="28"/>
          <w:lang w:eastAsia="en-US"/>
        </w:rPr>
        <w:t>,"</w:t>
      </w:r>
      <w:proofErr w:type="gramEnd"/>
      <w:r w:rsidRPr="00DB47A5"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крае,";</w:t>
      </w:r>
    </w:p>
    <w:p w:rsidR="00DB47A5" w:rsidRPr="00DB47A5" w:rsidRDefault="00DB47A5" w:rsidP="00DB47A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B47A5">
        <w:rPr>
          <w:rFonts w:eastAsia="Calibri"/>
          <w:szCs w:val="28"/>
          <w:lang w:eastAsia="en-US"/>
        </w:rPr>
        <w:t>3)в части 2 после слов "Уполномоченного по правам человека</w:t>
      </w:r>
      <w:r w:rsidRPr="00DB47A5">
        <w:rPr>
          <w:rFonts w:eastAsia="Calibri"/>
          <w:szCs w:val="28"/>
          <w:lang w:eastAsia="en-US"/>
        </w:rPr>
        <w:br/>
        <w:t>в Приморском крае</w:t>
      </w:r>
      <w:proofErr w:type="gramStart"/>
      <w:r w:rsidRPr="00DB47A5">
        <w:rPr>
          <w:rFonts w:eastAsia="Calibri"/>
          <w:szCs w:val="28"/>
          <w:lang w:eastAsia="en-US"/>
        </w:rPr>
        <w:t>,"</w:t>
      </w:r>
      <w:proofErr w:type="gramEnd"/>
      <w:r w:rsidRPr="00DB47A5"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крае,".</w:t>
      </w:r>
    </w:p>
    <w:p w:rsidR="00DB47A5" w:rsidRPr="00DB47A5" w:rsidRDefault="00DB47A5" w:rsidP="00DB47A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B47A5" w:rsidRPr="00DB47A5" w:rsidRDefault="00DB47A5" w:rsidP="00DB47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B47A5">
        <w:rPr>
          <w:szCs w:val="28"/>
        </w:rPr>
        <w:t>СТАТЬЯ 2.</w:t>
      </w:r>
    </w:p>
    <w:p w:rsidR="00DB47A5" w:rsidRPr="00DB47A5" w:rsidRDefault="00DB47A5" w:rsidP="00DB47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47A5">
        <w:rPr>
          <w:szCs w:val="28"/>
        </w:rPr>
        <w:t xml:space="preserve">Настоящий Закон вступает в силу по </w:t>
      </w:r>
      <w:proofErr w:type="gramStart"/>
      <w:r w:rsidRPr="00DB47A5">
        <w:rPr>
          <w:szCs w:val="28"/>
        </w:rPr>
        <w:t>истечении</w:t>
      </w:r>
      <w:proofErr w:type="gramEnd"/>
      <w:r w:rsidRPr="00DB47A5">
        <w:rPr>
          <w:szCs w:val="28"/>
        </w:rPr>
        <w:t xml:space="preserve"> 10 дней со дня его официального опубликования.</w:t>
      </w:r>
    </w:p>
    <w:p w:rsidR="00DB47A5" w:rsidRPr="00DB47A5" w:rsidRDefault="00DB47A5" w:rsidP="00DB47A5">
      <w:pPr>
        <w:ind w:firstLine="709"/>
        <w:jc w:val="both"/>
      </w:pPr>
    </w:p>
    <w:p w:rsidR="00DB47A5" w:rsidRPr="00DB47A5" w:rsidRDefault="00DB47A5" w:rsidP="00DB47A5">
      <w:pPr>
        <w:ind w:firstLine="709"/>
        <w:jc w:val="both"/>
      </w:pPr>
    </w:p>
    <w:p w:rsidR="00DB47A5" w:rsidRPr="00DB47A5" w:rsidRDefault="00DB47A5" w:rsidP="00DB47A5">
      <w:pPr>
        <w:ind w:firstLine="709"/>
        <w:jc w:val="both"/>
      </w:pPr>
    </w:p>
    <w:p w:rsidR="00DB47A5" w:rsidRPr="00DB47A5" w:rsidRDefault="00DB47A5" w:rsidP="00DB47A5">
      <w:pPr>
        <w:tabs>
          <w:tab w:val="left" w:pos="709"/>
        </w:tabs>
        <w:jc w:val="both"/>
      </w:pPr>
      <w:r w:rsidRPr="00DB47A5">
        <w:t>Губернатор края</w:t>
      </w:r>
      <w:r w:rsidRPr="00DB47A5">
        <w:tab/>
      </w:r>
      <w:r w:rsidRPr="00DB47A5">
        <w:tab/>
      </w:r>
      <w:r w:rsidRPr="00DB47A5">
        <w:tab/>
      </w:r>
      <w:r w:rsidRPr="00DB47A5">
        <w:tab/>
        <w:t xml:space="preserve">                                      В.В. Миклушевский</w:t>
      </w:r>
    </w:p>
    <w:p w:rsidR="00DB47A5" w:rsidRDefault="00DB47A5" w:rsidP="00DB47A5"/>
    <w:p w:rsidR="00A6098C" w:rsidRDefault="00A6098C" w:rsidP="00A6098C">
      <w:bookmarkStart w:id="0" w:name="_GoBack"/>
      <w:r>
        <w:t>г. Владивосток</w:t>
      </w:r>
    </w:p>
    <w:p w:rsidR="00A6098C" w:rsidRDefault="00A6098C" w:rsidP="00A6098C">
      <w:r>
        <w:t>3 марта 2016 года</w:t>
      </w:r>
    </w:p>
    <w:p w:rsidR="00A6098C" w:rsidRPr="00DB47A5" w:rsidRDefault="00A6098C" w:rsidP="00A6098C">
      <w:r>
        <w:t>№ 77</w:t>
      </w:r>
      <w:r>
        <w:t>2</w:t>
      </w:r>
      <w:r>
        <w:t>-КЗ</w:t>
      </w:r>
      <w:bookmarkEnd w:id="0"/>
    </w:p>
    <w:p w:rsidR="00DB47A5" w:rsidRPr="00DB47A5" w:rsidRDefault="00DB47A5" w:rsidP="00DB47A5">
      <w:pPr>
        <w:ind w:left="-142"/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D5F" w:rsidRDefault="00684D5F">
      <w:r>
        <w:separator/>
      </w:r>
    </w:p>
  </w:endnote>
  <w:endnote w:type="continuationSeparator" w:id="0">
    <w:p w:rsidR="00684D5F" w:rsidRDefault="00684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D5F" w:rsidRDefault="00684D5F">
      <w:r>
        <w:separator/>
      </w:r>
    </w:p>
  </w:footnote>
  <w:footnote w:type="continuationSeparator" w:id="0">
    <w:p w:rsidR="00684D5F" w:rsidRDefault="00684D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47A5"/>
    <w:rsid w:val="0003291F"/>
    <w:rsid w:val="00380EE1"/>
    <w:rsid w:val="003B26E7"/>
    <w:rsid w:val="0047435B"/>
    <w:rsid w:val="005A2827"/>
    <w:rsid w:val="00684D5F"/>
    <w:rsid w:val="00A17CDA"/>
    <w:rsid w:val="00A6098C"/>
    <w:rsid w:val="00AB70F9"/>
    <w:rsid w:val="00AC31EC"/>
    <w:rsid w:val="00B14397"/>
    <w:rsid w:val="00BE0544"/>
    <w:rsid w:val="00DB47A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EFA44D8F01EB3BF6C45ACE63384CD5C20958E093186C771A492B05A55D170641539D524547B3D711570B77EcF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2016-03-03T01:29:00Z</dcterms:created>
  <dcterms:modified xsi:type="dcterms:W3CDTF">2016-03-03T01:29:00Z</dcterms:modified>
</cp:coreProperties>
</file>