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792160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F56A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F56A9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8B339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37DE2" w:rsidRPr="00C37DE2">
              <w:rPr>
                <w:szCs w:val="28"/>
              </w:rPr>
              <w:t>2387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F56A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E6BDE" w:rsidP="0094344A">
            <w:pPr>
              <w:ind w:left="-108"/>
              <w:jc w:val="both"/>
            </w:pPr>
            <w:r>
              <w:t>О проекте закона Приморского края "О внесении изменения в статью 5 Закона Приморского края "Об отходах производства и потребления в Приморском крае"</w:t>
            </w:r>
          </w:p>
          <w:p w:rsidR="000B3FB2" w:rsidRPr="003F56A9" w:rsidRDefault="000B3FB2" w:rsidP="0094344A">
            <w:pPr>
              <w:ind w:left="-108"/>
              <w:jc w:val="both"/>
            </w:pPr>
          </w:p>
        </w:tc>
      </w:tr>
    </w:tbl>
    <w:p w:rsidR="00E869B8" w:rsidRDefault="00E869B8" w:rsidP="00E869B8">
      <w:pPr>
        <w:ind w:firstLine="709"/>
      </w:pPr>
      <w:r>
        <w:t>Законодательное Собрание Приморского края</w:t>
      </w:r>
    </w:p>
    <w:p w:rsidR="00E869B8" w:rsidRDefault="00E869B8" w:rsidP="00E869B8"/>
    <w:p w:rsidR="00E869B8" w:rsidRDefault="00E869B8" w:rsidP="00E869B8">
      <w:r>
        <w:t>ПОСТАНОВЛЯЕТ:</w:t>
      </w:r>
    </w:p>
    <w:p w:rsidR="00E869B8" w:rsidRDefault="00E869B8" w:rsidP="00E869B8"/>
    <w:p w:rsidR="00E869B8" w:rsidRDefault="00E869B8" w:rsidP="00E869B8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"О внесении изменения в статью 5 Закона Приморского края "Об отходах производства и потребления в Приморском крае" в первом чтении.</w:t>
      </w:r>
    </w:p>
    <w:p w:rsidR="00E869B8" w:rsidRDefault="00E869B8" w:rsidP="00E869B8"/>
    <w:p w:rsidR="00E869B8" w:rsidRDefault="00E869B8" w:rsidP="00E869B8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11 марта 2016 года.</w:t>
      </w:r>
    </w:p>
    <w:p w:rsidR="00E869B8" w:rsidRDefault="00E869B8" w:rsidP="00E869B8">
      <w:pPr>
        <w:ind w:firstLine="709"/>
      </w:pPr>
    </w:p>
    <w:p w:rsidR="00E869B8" w:rsidRDefault="00E869B8" w:rsidP="00E869B8">
      <w:pPr>
        <w:ind w:firstLine="709"/>
        <w:jc w:val="both"/>
      </w:pPr>
      <w:r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869B8" w:rsidRDefault="00E869B8" w:rsidP="00E869B8">
      <w:pPr>
        <w:jc w:val="both"/>
      </w:pPr>
    </w:p>
    <w:p w:rsidR="00E869B8" w:rsidRDefault="00E869B8" w:rsidP="00E869B8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E869B8" w:rsidRDefault="00E869B8" w:rsidP="00E869B8">
      <w:bookmarkStart w:id="0" w:name="_GoBack"/>
      <w:bookmarkEnd w:id="0"/>
    </w:p>
    <w:p w:rsidR="00E869B8" w:rsidRDefault="00E869B8" w:rsidP="00E869B8"/>
    <w:p w:rsidR="00E869B8" w:rsidRDefault="00E869B8" w:rsidP="00E869B8"/>
    <w:p w:rsidR="00E869B8" w:rsidRDefault="00E869B8" w:rsidP="00E869B8">
      <w:r>
        <w:t>Председатель</w:t>
      </w:r>
    </w:p>
    <w:p w:rsidR="00E869B8" w:rsidRDefault="00E869B8" w:rsidP="00E869B8">
      <w:r>
        <w:t>Законодательного Собрания                                                            В.В. Горчаков</w:t>
      </w:r>
    </w:p>
    <w:p w:rsidR="00A2121D" w:rsidRPr="00A2121D" w:rsidRDefault="00A2121D" w:rsidP="00A2121D">
      <w:pPr>
        <w:jc w:val="both"/>
      </w:pP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DB8" w:rsidRDefault="00175DB8">
      <w:r>
        <w:separator/>
      </w:r>
    </w:p>
  </w:endnote>
  <w:endnote w:type="continuationSeparator" w:id="0">
    <w:p w:rsidR="00175DB8" w:rsidRDefault="00175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DB8" w:rsidRDefault="00175DB8">
      <w:r>
        <w:separator/>
      </w:r>
    </w:p>
  </w:footnote>
  <w:footnote w:type="continuationSeparator" w:id="0">
    <w:p w:rsidR="00175DB8" w:rsidRDefault="00175D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6A9"/>
    <w:rsid w:val="00057575"/>
    <w:rsid w:val="000B3FB2"/>
    <w:rsid w:val="000B539B"/>
    <w:rsid w:val="000D628E"/>
    <w:rsid w:val="000E5228"/>
    <w:rsid w:val="00123119"/>
    <w:rsid w:val="00155F7F"/>
    <w:rsid w:val="00175DB8"/>
    <w:rsid w:val="003325F4"/>
    <w:rsid w:val="00382730"/>
    <w:rsid w:val="00392E21"/>
    <w:rsid w:val="003F56A9"/>
    <w:rsid w:val="004B69FA"/>
    <w:rsid w:val="004D1A01"/>
    <w:rsid w:val="005A6019"/>
    <w:rsid w:val="005B1910"/>
    <w:rsid w:val="005E6130"/>
    <w:rsid w:val="00695A4A"/>
    <w:rsid w:val="006D45ED"/>
    <w:rsid w:val="006E650F"/>
    <w:rsid w:val="006E6BDE"/>
    <w:rsid w:val="00726997"/>
    <w:rsid w:val="007B48E7"/>
    <w:rsid w:val="007B5289"/>
    <w:rsid w:val="00812E87"/>
    <w:rsid w:val="00835A0E"/>
    <w:rsid w:val="008818A7"/>
    <w:rsid w:val="008B3395"/>
    <w:rsid w:val="00906AF0"/>
    <w:rsid w:val="00922AED"/>
    <w:rsid w:val="00924B45"/>
    <w:rsid w:val="00931FD6"/>
    <w:rsid w:val="009372FF"/>
    <w:rsid w:val="0094344A"/>
    <w:rsid w:val="009959AC"/>
    <w:rsid w:val="009C06BA"/>
    <w:rsid w:val="00A13794"/>
    <w:rsid w:val="00A2121D"/>
    <w:rsid w:val="00A26C60"/>
    <w:rsid w:val="00A93332"/>
    <w:rsid w:val="00AE5EE6"/>
    <w:rsid w:val="00BA58C7"/>
    <w:rsid w:val="00C20E8F"/>
    <w:rsid w:val="00C37DE2"/>
    <w:rsid w:val="00CA7E54"/>
    <w:rsid w:val="00CE19DF"/>
    <w:rsid w:val="00D02716"/>
    <w:rsid w:val="00DF01B2"/>
    <w:rsid w:val="00E869B8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123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Евгения В. Марюшина</cp:lastModifiedBy>
  <cp:revision>3</cp:revision>
  <cp:lastPrinted>2016-02-25T06:06:00Z</cp:lastPrinted>
  <dcterms:created xsi:type="dcterms:W3CDTF">2016-02-25T06:05:00Z</dcterms:created>
  <dcterms:modified xsi:type="dcterms:W3CDTF">2016-02-25T06:06:00Z</dcterms:modified>
</cp:coreProperties>
</file>