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992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84C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84C6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4C69" w:rsidRPr="00D84C69">
              <w:rPr>
                <w:szCs w:val="28"/>
              </w:rPr>
              <w:t>2383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4C6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84C69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>
              <w:t xml:space="preserve">"О </w:t>
            </w:r>
            <w:proofErr w:type="spellStart"/>
            <w:proofErr w:type="gramStart"/>
            <w:r>
              <w:t>разгра</w:t>
            </w:r>
            <w:r>
              <w:t>-</w:t>
            </w:r>
            <w:r>
              <w:t>ничении</w:t>
            </w:r>
            <w:proofErr w:type="spellEnd"/>
            <w:proofErr w:type="gramEnd"/>
            <w:r>
              <w:t xml:space="preserve"> имущества, находящегося в муниципальной собственности, между Тернейским </w:t>
            </w:r>
            <w:proofErr w:type="spellStart"/>
            <w:r>
              <w:t>муниципаль</w:t>
            </w:r>
            <w:r>
              <w:t>-</w:t>
            </w:r>
            <w:r>
              <w:t>ным</w:t>
            </w:r>
            <w:proofErr w:type="spellEnd"/>
            <w:r>
              <w:t xml:space="preserve"> районом и поселениями, образованными в границах Терней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D84C69" w:rsidRDefault="000B3FB2" w:rsidP="0094344A">
            <w:pPr>
              <w:ind w:left="-108"/>
              <w:jc w:val="both"/>
            </w:pPr>
          </w:p>
        </w:tc>
      </w:tr>
    </w:tbl>
    <w:p w:rsidR="00D84C69" w:rsidRDefault="00D84C69" w:rsidP="00D84C69">
      <w:pPr>
        <w:ind w:firstLine="720"/>
        <w:jc w:val="both"/>
      </w:pPr>
      <w:r>
        <w:t>Законодательное Собрание Приморского края</w:t>
      </w:r>
    </w:p>
    <w:p w:rsidR="00D84C69" w:rsidRDefault="00D84C69" w:rsidP="00D84C69">
      <w:pPr>
        <w:ind w:firstLine="720"/>
        <w:jc w:val="both"/>
      </w:pPr>
    </w:p>
    <w:p w:rsidR="00D84C69" w:rsidRDefault="00D84C69" w:rsidP="00D84C69">
      <w:pPr>
        <w:tabs>
          <w:tab w:val="left" w:pos="0"/>
        </w:tabs>
        <w:jc w:val="both"/>
      </w:pPr>
      <w:r>
        <w:t>ПОСТАНОВЛЯЕТ:</w:t>
      </w:r>
    </w:p>
    <w:p w:rsidR="00D84C69" w:rsidRDefault="00D84C69" w:rsidP="00D84C69"/>
    <w:p w:rsidR="00D84C69" w:rsidRDefault="00D84C69" w:rsidP="00D84C69">
      <w:pPr>
        <w:ind w:firstLine="720"/>
        <w:jc w:val="both"/>
      </w:pPr>
      <w:r>
        <w:t>1.Принять проект закона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в первом чтении.</w:t>
      </w:r>
    </w:p>
    <w:p w:rsidR="00D84C69" w:rsidRDefault="00D84C69" w:rsidP="00D84C69">
      <w:pPr>
        <w:ind w:firstLine="720"/>
        <w:jc w:val="both"/>
        <w:rPr>
          <w:szCs w:val="28"/>
        </w:rPr>
      </w:pPr>
    </w:p>
    <w:p w:rsidR="00D84C69" w:rsidRDefault="00D84C69" w:rsidP="00D84C6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марта 2016 года.</w:t>
      </w:r>
    </w:p>
    <w:p w:rsidR="00D84C69" w:rsidRDefault="00D84C69" w:rsidP="00D84C69">
      <w:pPr>
        <w:ind w:firstLine="720"/>
        <w:jc w:val="both"/>
      </w:pPr>
    </w:p>
    <w:p w:rsidR="00D84C69" w:rsidRDefault="00D84C69" w:rsidP="00D84C69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4C69" w:rsidRDefault="00D84C69" w:rsidP="00D84C69">
      <w:pPr>
        <w:ind w:firstLine="720"/>
        <w:jc w:val="both"/>
      </w:pPr>
    </w:p>
    <w:p w:rsidR="00D84C69" w:rsidRDefault="00D84C69" w:rsidP="00D84C69">
      <w:pPr>
        <w:ind w:firstLine="720"/>
        <w:jc w:val="both"/>
      </w:pPr>
      <w:bookmarkStart w:id="0" w:name="_GoBack"/>
      <w:bookmarkEnd w:id="0"/>
      <w:r>
        <w:t>4.Настоящее постановление вступает в силу со дня его принятия.</w:t>
      </w:r>
    </w:p>
    <w:p w:rsidR="00D84C69" w:rsidRDefault="00D84C69" w:rsidP="00D84C69">
      <w:pPr>
        <w:ind w:firstLine="720"/>
        <w:jc w:val="both"/>
      </w:pPr>
    </w:p>
    <w:p w:rsidR="00D84C69" w:rsidRDefault="00D84C69" w:rsidP="00D84C69">
      <w:pPr>
        <w:ind w:firstLine="720"/>
        <w:jc w:val="both"/>
      </w:pPr>
    </w:p>
    <w:p w:rsidR="00D84C69" w:rsidRDefault="00D84C69" w:rsidP="00D84C69">
      <w:pPr>
        <w:ind w:firstLine="720"/>
        <w:jc w:val="both"/>
      </w:pPr>
    </w:p>
    <w:p w:rsidR="00D84C69" w:rsidRDefault="00D84C69" w:rsidP="00D84C69">
      <w:pPr>
        <w:jc w:val="both"/>
      </w:pPr>
      <w:r>
        <w:t>Председатель</w:t>
      </w:r>
    </w:p>
    <w:p w:rsidR="00D84C69" w:rsidRDefault="00D84C69" w:rsidP="00D84C69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sectPr w:rsidR="00D84C6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769" w:rsidRDefault="00E03769">
      <w:r>
        <w:separator/>
      </w:r>
    </w:p>
  </w:endnote>
  <w:endnote w:type="continuationSeparator" w:id="0">
    <w:p w:rsidR="00E03769" w:rsidRDefault="00E03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769" w:rsidRDefault="00E03769">
      <w:r>
        <w:separator/>
      </w:r>
    </w:p>
  </w:footnote>
  <w:footnote w:type="continuationSeparator" w:id="0">
    <w:p w:rsidR="00E03769" w:rsidRDefault="00E03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4C6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4C69"/>
    <w:rsid w:val="00DF01B2"/>
    <w:rsid w:val="00E0376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2016-02-24T23:54:00Z</cp:lastPrinted>
  <dcterms:created xsi:type="dcterms:W3CDTF">2016-02-24T23:53:00Z</dcterms:created>
  <dcterms:modified xsi:type="dcterms:W3CDTF">2016-02-24T23:54:00Z</dcterms:modified>
</cp:coreProperties>
</file>