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993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3D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3D11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3D11" w:rsidRPr="00CD3D11">
              <w:rPr>
                <w:szCs w:val="28"/>
              </w:rPr>
              <w:t>2382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3D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3D11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3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r>
              <w:t xml:space="preserve"> собственности, между Пограничным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</w:t>
            </w:r>
            <w:r>
              <w:t xml:space="preserve">ванными в границах </w:t>
            </w:r>
            <w:proofErr w:type="spellStart"/>
            <w:r>
              <w:t>Погра-ничного</w:t>
            </w:r>
            <w:proofErr w:type="spellEnd"/>
            <w:r>
              <w:t xml:space="preserve"> муниципального района"</w:t>
            </w:r>
          </w:p>
          <w:p w:rsidR="000B3FB2" w:rsidRPr="00CD3D11" w:rsidRDefault="000B3FB2" w:rsidP="0094344A">
            <w:pPr>
              <w:ind w:left="-108"/>
              <w:jc w:val="both"/>
            </w:pPr>
          </w:p>
        </w:tc>
      </w:tr>
    </w:tbl>
    <w:p w:rsidR="00CD3D11" w:rsidRDefault="00CD3D11" w:rsidP="00CD3D11">
      <w:pPr>
        <w:ind w:firstLine="720"/>
        <w:jc w:val="both"/>
      </w:pPr>
      <w:r>
        <w:t>Законодательное Собрание Приморского края</w:t>
      </w: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tabs>
          <w:tab w:val="left" w:pos="0"/>
        </w:tabs>
        <w:jc w:val="both"/>
      </w:pPr>
      <w:r>
        <w:t>ПОСТАНОВЛЯЕТ:</w:t>
      </w:r>
    </w:p>
    <w:p w:rsidR="00CD3D11" w:rsidRDefault="00CD3D11" w:rsidP="00CD3D11"/>
    <w:p w:rsidR="00CD3D11" w:rsidRDefault="00CD3D11" w:rsidP="00CD3D11">
      <w:pPr>
        <w:ind w:firstLine="720"/>
        <w:jc w:val="both"/>
      </w:pPr>
      <w:r>
        <w:t>1.Принять проект закона Приморского края "О внесении изменений в приложение 3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в первом чтении.</w:t>
      </w:r>
    </w:p>
    <w:p w:rsidR="00CD3D11" w:rsidRDefault="00CD3D11" w:rsidP="00CD3D11">
      <w:pPr>
        <w:ind w:firstLine="720"/>
        <w:jc w:val="both"/>
        <w:rPr>
          <w:szCs w:val="28"/>
        </w:rPr>
      </w:pPr>
    </w:p>
    <w:p w:rsidR="00CD3D11" w:rsidRDefault="00CD3D11" w:rsidP="00CD3D11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марта 2016 года.</w:t>
      </w: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ind w:firstLine="720"/>
        <w:jc w:val="both"/>
      </w:pPr>
    </w:p>
    <w:p w:rsidR="00CD3D11" w:rsidRDefault="00CD3D11" w:rsidP="00CD3D11">
      <w:pPr>
        <w:jc w:val="both"/>
      </w:pPr>
      <w:r>
        <w:t>Председатель</w:t>
      </w:r>
    </w:p>
    <w:p w:rsidR="00931FD6" w:rsidRDefault="00CD3D11">
      <w:r>
        <w:t>Законодательного Собрания</w:t>
      </w:r>
      <w:r>
        <w:tab/>
        <w:t xml:space="preserve">                                                 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57F" w:rsidRDefault="00A0757F">
      <w:r>
        <w:separator/>
      </w:r>
    </w:p>
  </w:endnote>
  <w:endnote w:type="continuationSeparator" w:id="0">
    <w:p w:rsidR="00A0757F" w:rsidRDefault="00A07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57F" w:rsidRDefault="00A0757F">
      <w:r>
        <w:separator/>
      </w:r>
    </w:p>
  </w:footnote>
  <w:footnote w:type="continuationSeparator" w:id="0">
    <w:p w:rsidR="00A0757F" w:rsidRDefault="00A075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3D1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757F"/>
    <w:rsid w:val="00A13794"/>
    <w:rsid w:val="00A26C60"/>
    <w:rsid w:val="00A93332"/>
    <w:rsid w:val="00AE5EE6"/>
    <w:rsid w:val="00BA58C7"/>
    <w:rsid w:val="00C20E8F"/>
    <w:rsid w:val="00CA7E54"/>
    <w:rsid w:val="00CD3D1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2016-02-24T23:56:00Z</cp:lastPrinted>
  <dcterms:created xsi:type="dcterms:W3CDTF">2016-02-24T23:55:00Z</dcterms:created>
  <dcterms:modified xsi:type="dcterms:W3CDTF">2016-02-24T23:56:00Z</dcterms:modified>
</cp:coreProperties>
</file>