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426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D6D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6DD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1241" w:rsidRPr="00931241">
              <w:rPr>
                <w:szCs w:val="28"/>
              </w:rPr>
              <w:t>2381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6DD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1241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Избирательный кодекс </w:t>
            </w:r>
            <w:proofErr w:type="spellStart"/>
            <w:proofErr w:type="gramStart"/>
            <w:r>
              <w:rPr>
                <w:bCs/>
                <w:szCs w:val="28"/>
              </w:rPr>
              <w:t>Примор</w:t>
            </w:r>
            <w:r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ского</w:t>
            </w:r>
            <w:proofErr w:type="spellEnd"/>
            <w:proofErr w:type="gramEnd"/>
            <w:r>
              <w:rPr>
                <w:bCs/>
                <w:szCs w:val="28"/>
              </w:rPr>
              <w:t xml:space="preserve"> края</w:t>
            </w:r>
            <w:r>
              <w:rPr>
                <w:szCs w:val="28"/>
              </w:rPr>
              <w:t>"</w:t>
            </w:r>
          </w:p>
          <w:p w:rsidR="000B3FB2" w:rsidRPr="009D6DD9" w:rsidRDefault="000B3FB2" w:rsidP="0094344A">
            <w:pPr>
              <w:ind w:left="-108"/>
              <w:jc w:val="both"/>
            </w:pPr>
          </w:p>
        </w:tc>
      </w:tr>
    </w:tbl>
    <w:p w:rsidR="00931241" w:rsidRPr="00931241" w:rsidRDefault="00931241" w:rsidP="00931241">
      <w:pPr>
        <w:ind w:firstLine="720"/>
      </w:pPr>
      <w:r w:rsidRPr="00931241">
        <w:t>Законодательное Собрание Приморского края</w:t>
      </w:r>
    </w:p>
    <w:p w:rsidR="00931241" w:rsidRPr="00931241" w:rsidRDefault="00931241" w:rsidP="00931241"/>
    <w:p w:rsidR="00931241" w:rsidRPr="00931241" w:rsidRDefault="00931241" w:rsidP="00931241">
      <w:r w:rsidRPr="00931241">
        <w:t>ПОСТАНОВЛЯЕТ:</w:t>
      </w:r>
    </w:p>
    <w:p w:rsidR="00931241" w:rsidRPr="00931241" w:rsidRDefault="00931241" w:rsidP="00931241"/>
    <w:p w:rsidR="00931241" w:rsidRPr="00931241" w:rsidRDefault="00931241" w:rsidP="00931241">
      <w:pPr>
        <w:ind w:firstLine="720"/>
        <w:jc w:val="both"/>
      </w:pPr>
      <w:r w:rsidRPr="00931241">
        <w:t xml:space="preserve">1.Отклонить проект закона Приморского края </w:t>
      </w:r>
      <w:r w:rsidRPr="00931241">
        <w:rPr>
          <w:szCs w:val="28"/>
        </w:rPr>
        <w:t>"</w:t>
      </w:r>
      <w:r w:rsidRPr="00931241">
        <w:rPr>
          <w:bCs/>
          <w:szCs w:val="28"/>
        </w:rPr>
        <w:t>О внесении изменений в Избирательный кодекс Приморского края</w:t>
      </w:r>
      <w:r w:rsidRPr="00931241">
        <w:rPr>
          <w:szCs w:val="28"/>
        </w:rPr>
        <w:t xml:space="preserve">", внесенный депутатами Законодательного Собрания Приморского края Козицким А.А., </w:t>
      </w:r>
      <w:proofErr w:type="spellStart"/>
      <w:r w:rsidRPr="00931241">
        <w:rPr>
          <w:szCs w:val="28"/>
        </w:rPr>
        <w:t>Межоновым</w:t>
      </w:r>
      <w:proofErr w:type="spellEnd"/>
      <w:r w:rsidRPr="00931241">
        <w:rPr>
          <w:szCs w:val="28"/>
        </w:rPr>
        <w:t> К.А., Хрущевой Т.В</w:t>
      </w:r>
      <w:r w:rsidRPr="00931241">
        <w:t>.</w:t>
      </w:r>
    </w:p>
    <w:p w:rsidR="00931241" w:rsidRPr="00931241" w:rsidRDefault="00931241" w:rsidP="00931241">
      <w:pPr>
        <w:ind w:firstLine="720"/>
        <w:jc w:val="both"/>
      </w:pPr>
    </w:p>
    <w:p w:rsidR="00931241" w:rsidRPr="00931241" w:rsidRDefault="00931241" w:rsidP="00931241">
      <w:pPr>
        <w:ind w:firstLine="720"/>
        <w:jc w:val="both"/>
      </w:pPr>
      <w:r w:rsidRPr="00931241">
        <w:rPr>
          <w:color w:val="000000"/>
        </w:rPr>
        <w:t xml:space="preserve">2.Направить настоящее постановление депутатам Законодательного Собрания Приморского края </w:t>
      </w:r>
      <w:r w:rsidRPr="00931241">
        <w:rPr>
          <w:szCs w:val="28"/>
        </w:rPr>
        <w:t xml:space="preserve">Козицкому А.А., </w:t>
      </w:r>
      <w:proofErr w:type="spellStart"/>
      <w:r w:rsidRPr="00931241">
        <w:rPr>
          <w:szCs w:val="28"/>
        </w:rPr>
        <w:t>Межонову</w:t>
      </w:r>
      <w:proofErr w:type="spellEnd"/>
      <w:r w:rsidRPr="00931241">
        <w:rPr>
          <w:szCs w:val="28"/>
        </w:rPr>
        <w:t xml:space="preserve"> К.А., Хрущевой Т.В</w:t>
      </w:r>
      <w:r w:rsidRPr="00931241">
        <w:t>.</w:t>
      </w:r>
    </w:p>
    <w:p w:rsidR="00931241" w:rsidRPr="00931241" w:rsidRDefault="00931241" w:rsidP="00931241">
      <w:pPr>
        <w:ind w:firstLine="708"/>
        <w:jc w:val="both"/>
      </w:pPr>
    </w:p>
    <w:p w:rsidR="00931241" w:rsidRPr="00931241" w:rsidRDefault="00931241" w:rsidP="00931241">
      <w:pPr>
        <w:ind w:firstLine="709"/>
        <w:jc w:val="both"/>
      </w:pPr>
      <w:r w:rsidRPr="00931241">
        <w:t>3.Настоящее постановление вступает в силу со дня его принятия.</w:t>
      </w:r>
    </w:p>
    <w:p w:rsidR="00931241" w:rsidRPr="00931241" w:rsidRDefault="00931241" w:rsidP="00931241">
      <w:pPr>
        <w:jc w:val="both"/>
      </w:pPr>
      <w:bookmarkStart w:id="0" w:name="_GoBack"/>
      <w:bookmarkEnd w:id="0"/>
    </w:p>
    <w:p w:rsidR="00931241" w:rsidRPr="00931241" w:rsidRDefault="00931241" w:rsidP="00931241">
      <w:pPr>
        <w:jc w:val="both"/>
      </w:pPr>
    </w:p>
    <w:p w:rsidR="00931241" w:rsidRPr="00931241" w:rsidRDefault="00931241" w:rsidP="00931241">
      <w:pPr>
        <w:jc w:val="both"/>
      </w:pPr>
    </w:p>
    <w:p w:rsidR="00931241" w:rsidRPr="00931241" w:rsidRDefault="00931241" w:rsidP="00931241">
      <w:pPr>
        <w:jc w:val="both"/>
      </w:pPr>
      <w:r w:rsidRPr="00931241">
        <w:t>Председатель</w:t>
      </w:r>
    </w:p>
    <w:p w:rsidR="00931241" w:rsidRPr="00931241" w:rsidRDefault="00931241" w:rsidP="00931241">
      <w:pPr>
        <w:jc w:val="both"/>
      </w:pPr>
      <w:r w:rsidRPr="00931241">
        <w:t>Законодательного Собрания</w:t>
      </w:r>
      <w:r w:rsidRPr="00931241">
        <w:tab/>
      </w:r>
      <w:r w:rsidRPr="00931241">
        <w:tab/>
      </w:r>
      <w:r w:rsidRPr="00931241">
        <w:tab/>
      </w:r>
      <w:r w:rsidRPr="00931241">
        <w:tab/>
      </w:r>
      <w:r w:rsidRPr="00931241">
        <w:tab/>
      </w:r>
      <w:r w:rsidRPr="00931241">
        <w:tab/>
        <w:t xml:space="preserve">     В.В. Горчаков</w:t>
      </w:r>
    </w:p>
    <w:p w:rsidR="00931241" w:rsidRPr="00931241" w:rsidRDefault="00931241" w:rsidP="00931241"/>
    <w:p w:rsidR="009D6DD9" w:rsidRDefault="009D6DD9" w:rsidP="009D6DD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038" w:rsidRDefault="00EA5038">
      <w:r>
        <w:separator/>
      </w:r>
    </w:p>
  </w:endnote>
  <w:endnote w:type="continuationSeparator" w:id="0">
    <w:p w:rsidR="00EA5038" w:rsidRDefault="00EA5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038" w:rsidRDefault="00EA5038">
      <w:r>
        <w:separator/>
      </w:r>
    </w:p>
  </w:footnote>
  <w:footnote w:type="continuationSeparator" w:id="0">
    <w:p w:rsidR="00EA5038" w:rsidRDefault="00EA5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D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E7A7C"/>
    <w:rsid w:val="00726997"/>
    <w:rsid w:val="00736109"/>
    <w:rsid w:val="007B48E7"/>
    <w:rsid w:val="007B5289"/>
    <w:rsid w:val="00835A0E"/>
    <w:rsid w:val="008818A7"/>
    <w:rsid w:val="00922AED"/>
    <w:rsid w:val="00924B45"/>
    <w:rsid w:val="00931241"/>
    <w:rsid w:val="00931FD6"/>
    <w:rsid w:val="009372FF"/>
    <w:rsid w:val="0094344A"/>
    <w:rsid w:val="009959AC"/>
    <w:rsid w:val="009C06BA"/>
    <w:rsid w:val="009D6DD9"/>
    <w:rsid w:val="00A13794"/>
    <w:rsid w:val="00A26C60"/>
    <w:rsid w:val="00A93332"/>
    <w:rsid w:val="00AE5EE6"/>
    <w:rsid w:val="00BA58C7"/>
    <w:rsid w:val="00C17F4A"/>
    <w:rsid w:val="00C20E8F"/>
    <w:rsid w:val="00CA7E54"/>
    <w:rsid w:val="00CE19DF"/>
    <w:rsid w:val="00D02716"/>
    <w:rsid w:val="00DF01B2"/>
    <w:rsid w:val="00E93A7F"/>
    <w:rsid w:val="00EA5038"/>
    <w:rsid w:val="00EF502B"/>
    <w:rsid w:val="00F31D7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D6DD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D6D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81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2016-02-25T06:48:00Z</cp:lastPrinted>
  <dcterms:created xsi:type="dcterms:W3CDTF">2016-02-25T06:47:00Z</dcterms:created>
  <dcterms:modified xsi:type="dcterms:W3CDTF">2016-02-25T06:48:00Z</dcterms:modified>
</cp:coreProperties>
</file>