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59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1D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1D81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1D81" w:rsidRPr="005A1D81">
              <w:rPr>
                <w:szCs w:val="28"/>
              </w:rPr>
              <w:t>2380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1D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1D81" w:rsidP="0094344A">
            <w:pPr>
              <w:ind w:left="-108"/>
              <w:jc w:val="both"/>
            </w:pPr>
            <w:r w:rsidRPr="00F72B6F">
              <w:rPr>
                <w:szCs w:val="28"/>
              </w:rPr>
              <w:t>О проекте закона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защите населения и территории </w:t>
            </w:r>
            <w:proofErr w:type="spellStart"/>
            <w:proofErr w:type="gramStart"/>
            <w:r w:rsidRPr="00F72B6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F72B6F">
              <w:rPr>
                <w:szCs w:val="28"/>
              </w:rPr>
              <w:t>ского</w:t>
            </w:r>
            <w:proofErr w:type="spellEnd"/>
            <w:proofErr w:type="gramEnd"/>
            <w:r w:rsidRPr="00F72B6F">
              <w:rPr>
                <w:szCs w:val="28"/>
              </w:rPr>
              <w:t xml:space="preserve"> края</w:t>
            </w:r>
            <w:r>
              <w:rPr>
                <w:szCs w:val="28"/>
              </w:rPr>
              <w:t xml:space="preserve"> от чрезвычайных ситуаций природного и техно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генного характера</w:t>
            </w:r>
            <w:r w:rsidRPr="00F72B6F">
              <w:rPr>
                <w:szCs w:val="28"/>
              </w:rPr>
              <w:t>"</w:t>
            </w:r>
          </w:p>
          <w:p w:rsidR="000B3FB2" w:rsidRPr="005A1D81" w:rsidRDefault="000B3FB2" w:rsidP="0094344A">
            <w:pPr>
              <w:ind w:left="-108"/>
              <w:jc w:val="both"/>
            </w:pPr>
          </w:p>
        </w:tc>
      </w:tr>
    </w:tbl>
    <w:p w:rsidR="005A1D81" w:rsidRDefault="005A1D81" w:rsidP="005A1D8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A1D81" w:rsidRDefault="005A1D81" w:rsidP="005A1D81">
      <w:pPr>
        <w:pStyle w:val="a3"/>
        <w:tabs>
          <w:tab w:val="clear" w:pos="4153"/>
          <w:tab w:val="clear" w:pos="8306"/>
        </w:tabs>
      </w:pPr>
    </w:p>
    <w:p w:rsidR="005A1D81" w:rsidRDefault="005A1D81" w:rsidP="005A1D8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A1D81" w:rsidRDefault="005A1D81" w:rsidP="005A1D81"/>
    <w:p w:rsidR="005A1D81" w:rsidRDefault="005A1D81" w:rsidP="005A1D81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5A1D81" w:rsidRDefault="005A1D81" w:rsidP="005A1D81">
      <w:pPr>
        <w:ind w:firstLine="709"/>
        <w:jc w:val="both"/>
      </w:pPr>
    </w:p>
    <w:p w:rsidR="005A1D81" w:rsidRDefault="005A1D81" w:rsidP="005A1D81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 xml:space="preserve">9 марта </w:t>
      </w:r>
      <w:r w:rsidRPr="001A6812">
        <w:t>201</w:t>
      </w:r>
      <w:r>
        <w:t>6</w:t>
      </w:r>
      <w:r w:rsidRPr="001A6812">
        <w:t xml:space="preserve"> года.</w:t>
      </w:r>
    </w:p>
    <w:p w:rsidR="005A1D81" w:rsidRDefault="005A1D81" w:rsidP="005A1D81">
      <w:pPr>
        <w:ind w:firstLine="709"/>
        <w:jc w:val="both"/>
      </w:pPr>
    </w:p>
    <w:p w:rsidR="005A1D81" w:rsidRDefault="005A1D81" w:rsidP="005A1D81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A1D81" w:rsidRDefault="005A1D81" w:rsidP="005A1D81">
      <w:pPr>
        <w:ind w:firstLine="709"/>
        <w:jc w:val="both"/>
      </w:pPr>
    </w:p>
    <w:p w:rsidR="005A1D81" w:rsidRDefault="005A1D81" w:rsidP="005A1D8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5A1D81" w:rsidRDefault="005A1D81" w:rsidP="005A1D8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A1D81" w:rsidRDefault="005A1D81" w:rsidP="005A1D8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A1D81" w:rsidRDefault="005A1D81" w:rsidP="005A1D8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A1D81" w:rsidRDefault="005A1D81" w:rsidP="005A1D8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A1D81" w:rsidRDefault="005A1D81" w:rsidP="005A1D8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A4C" w:rsidRDefault="000B5A4C">
      <w:r>
        <w:separator/>
      </w:r>
    </w:p>
  </w:endnote>
  <w:endnote w:type="continuationSeparator" w:id="0">
    <w:p w:rsidR="000B5A4C" w:rsidRDefault="000B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A4C" w:rsidRDefault="000B5A4C">
      <w:r>
        <w:separator/>
      </w:r>
    </w:p>
  </w:footnote>
  <w:footnote w:type="continuationSeparator" w:id="0">
    <w:p w:rsidR="000B5A4C" w:rsidRDefault="000B5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1D81"/>
    <w:rsid w:val="00057575"/>
    <w:rsid w:val="000B3FB2"/>
    <w:rsid w:val="000B5A4C"/>
    <w:rsid w:val="000D628E"/>
    <w:rsid w:val="000E5228"/>
    <w:rsid w:val="00123119"/>
    <w:rsid w:val="00155F7F"/>
    <w:rsid w:val="003325F4"/>
    <w:rsid w:val="00392E21"/>
    <w:rsid w:val="004B69FA"/>
    <w:rsid w:val="004D1A01"/>
    <w:rsid w:val="005A1D8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A1D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2016-02-25T04:33:00Z</cp:lastPrinted>
  <dcterms:created xsi:type="dcterms:W3CDTF">2016-02-25T04:32:00Z</dcterms:created>
  <dcterms:modified xsi:type="dcterms:W3CDTF">2016-02-25T04:33:00Z</dcterms:modified>
</cp:coreProperties>
</file>