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59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A08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A08E0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A08E0" w:rsidRPr="00FA08E0">
              <w:rPr>
                <w:szCs w:val="28"/>
              </w:rPr>
              <w:t>2379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A08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A08E0" w:rsidP="0094344A">
            <w:pPr>
              <w:ind w:left="-108"/>
              <w:jc w:val="both"/>
            </w:pPr>
            <w:r w:rsidRPr="00FA08E0">
              <w:t>О проекте закона Приморского края "О внесении изменений в   Закон Приморского края "О пожарной безопасности в Приморском крае"</w:t>
            </w:r>
          </w:p>
          <w:p w:rsidR="000B3FB2" w:rsidRPr="00FA08E0" w:rsidRDefault="000B3FB2" w:rsidP="0094344A">
            <w:pPr>
              <w:ind w:left="-108"/>
              <w:jc w:val="both"/>
            </w:pPr>
          </w:p>
        </w:tc>
      </w:tr>
    </w:tbl>
    <w:p w:rsidR="00FA08E0" w:rsidRDefault="00FA08E0" w:rsidP="00FA08E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A08E0" w:rsidRDefault="00FA08E0" w:rsidP="00FA08E0">
      <w:pPr>
        <w:pStyle w:val="a3"/>
        <w:tabs>
          <w:tab w:val="clear" w:pos="4153"/>
          <w:tab w:val="clear" w:pos="8306"/>
        </w:tabs>
      </w:pPr>
    </w:p>
    <w:p w:rsidR="00FA08E0" w:rsidRDefault="00FA08E0" w:rsidP="00FA08E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A08E0" w:rsidRDefault="00FA08E0" w:rsidP="00FA08E0"/>
    <w:p w:rsidR="00FA08E0" w:rsidRDefault="00FA08E0" w:rsidP="00FA08E0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пожарной безопасности в Приморском крае" </w:t>
      </w:r>
      <w:r>
        <w:t xml:space="preserve">в первом чтении. </w:t>
      </w:r>
    </w:p>
    <w:p w:rsidR="00FA08E0" w:rsidRDefault="00FA08E0" w:rsidP="00FA08E0">
      <w:pPr>
        <w:ind w:firstLine="720"/>
        <w:jc w:val="both"/>
      </w:pPr>
    </w:p>
    <w:p w:rsidR="00FA08E0" w:rsidRDefault="00FA08E0" w:rsidP="00FA08E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марта 2016 года.</w:t>
      </w:r>
    </w:p>
    <w:p w:rsidR="00FA08E0" w:rsidRDefault="00FA08E0" w:rsidP="00FA08E0">
      <w:pPr>
        <w:pStyle w:val="a3"/>
        <w:tabs>
          <w:tab w:val="left" w:pos="840"/>
        </w:tabs>
        <w:ind w:firstLine="709"/>
        <w:jc w:val="both"/>
      </w:pPr>
    </w:p>
    <w:p w:rsidR="00FA08E0" w:rsidRDefault="00FA08E0" w:rsidP="00FA08E0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A08E0" w:rsidRDefault="00FA08E0" w:rsidP="00FA08E0">
      <w:pPr>
        <w:ind w:firstLine="709"/>
        <w:jc w:val="both"/>
      </w:pPr>
    </w:p>
    <w:p w:rsidR="00FA08E0" w:rsidRDefault="00FA08E0" w:rsidP="00FA08E0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FA08E0" w:rsidRDefault="00FA08E0" w:rsidP="00FA08E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A08E0" w:rsidRDefault="00FA08E0" w:rsidP="00FA08E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A08E0" w:rsidRDefault="00FA08E0" w:rsidP="00FA08E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A08E0" w:rsidRDefault="00FA08E0" w:rsidP="00FA08E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A08E0" w:rsidRDefault="00FA08E0" w:rsidP="00FA08E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B73" w:rsidRDefault="00AD7B73">
      <w:r>
        <w:separator/>
      </w:r>
    </w:p>
  </w:endnote>
  <w:endnote w:type="continuationSeparator" w:id="0">
    <w:p w:rsidR="00AD7B73" w:rsidRDefault="00AD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B73" w:rsidRDefault="00AD7B73">
      <w:r>
        <w:separator/>
      </w:r>
    </w:p>
  </w:footnote>
  <w:footnote w:type="continuationSeparator" w:id="0">
    <w:p w:rsidR="00AD7B73" w:rsidRDefault="00AD7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08E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7B73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A08E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2016-02-25T04:32:00Z</cp:lastPrinted>
  <dcterms:created xsi:type="dcterms:W3CDTF">2016-02-25T04:31:00Z</dcterms:created>
  <dcterms:modified xsi:type="dcterms:W3CDTF">2016-02-25T04:32:00Z</dcterms:modified>
</cp:coreProperties>
</file>