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98603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E73E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E73E5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1D25" w:rsidRPr="00CC1D25">
              <w:rPr>
                <w:szCs w:val="28"/>
              </w:rPr>
              <w:t>2378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E73E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E73E5" w:rsidRDefault="00A40884" w:rsidP="00A40884">
            <w:pPr>
              <w:ind w:left="-108"/>
              <w:jc w:val="both"/>
            </w:pPr>
            <w:r w:rsidRPr="00A57DA1">
              <w:rPr>
                <w:szCs w:val="28"/>
              </w:rPr>
              <w:t xml:space="preserve">О проекте закона Приморского края </w:t>
            </w:r>
            <w:r w:rsidRPr="00420ADE">
              <w:rPr>
                <w:szCs w:val="28"/>
              </w:rPr>
              <w:t>"О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A57DA1">
              <w:rPr>
                <w:szCs w:val="28"/>
              </w:rPr>
              <w:t>"О государственной гражданской службе Приморского края"</w:t>
            </w:r>
          </w:p>
        </w:tc>
      </w:tr>
    </w:tbl>
    <w:p w:rsidR="00A40884" w:rsidRDefault="00A40884" w:rsidP="005E73E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40884" w:rsidRDefault="00A40884" w:rsidP="00A4088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40884" w:rsidRDefault="00A40884" w:rsidP="00A40884">
      <w:pPr>
        <w:pStyle w:val="a3"/>
        <w:tabs>
          <w:tab w:val="clear" w:pos="4153"/>
          <w:tab w:val="clear" w:pos="8306"/>
        </w:tabs>
      </w:pPr>
    </w:p>
    <w:p w:rsidR="00A40884" w:rsidRDefault="00A40884" w:rsidP="00A4088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40884" w:rsidRDefault="00A40884" w:rsidP="00A40884"/>
    <w:p w:rsidR="00A40884" w:rsidRDefault="00A40884" w:rsidP="00A40884">
      <w:pPr>
        <w:ind w:firstLine="720"/>
        <w:jc w:val="both"/>
      </w:pPr>
      <w:r>
        <w:t xml:space="preserve">1.Принять проект закона Приморского края </w:t>
      </w:r>
      <w:r w:rsidRPr="00420ADE">
        <w:rPr>
          <w:szCs w:val="28"/>
        </w:rPr>
        <w:t xml:space="preserve">"О внесении изменений в Закон Приморского края </w:t>
      </w:r>
      <w:r w:rsidRPr="00A57DA1">
        <w:rPr>
          <w:szCs w:val="28"/>
        </w:rPr>
        <w:t>"О государственной гражданской службе Приморского края"</w:t>
      </w:r>
      <w:r>
        <w:rPr>
          <w:szCs w:val="28"/>
        </w:rPr>
        <w:t xml:space="preserve"> </w:t>
      </w:r>
      <w:r>
        <w:t xml:space="preserve">в первом чтении. </w:t>
      </w:r>
    </w:p>
    <w:p w:rsidR="00A40884" w:rsidRDefault="00A40884" w:rsidP="00A40884">
      <w:pPr>
        <w:ind w:firstLine="720"/>
        <w:jc w:val="both"/>
      </w:pPr>
    </w:p>
    <w:p w:rsidR="00A40884" w:rsidRDefault="00A40884" w:rsidP="00A40884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марта 2016 года.</w:t>
      </w:r>
    </w:p>
    <w:p w:rsidR="00A40884" w:rsidRDefault="00A40884" w:rsidP="00A40884">
      <w:pPr>
        <w:pStyle w:val="a3"/>
        <w:tabs>
          <w:tab w:val="left" w:pos="840"/>
        </w:tabs>
        <w:ind w:firstLine="709"/>
        <w:jc w:val="both"/>
      </w:pPr>
    </w:p>
    <w:p w:rsidR="00A40884" w:rsidRDefault="00A40884" w:rsidP="00A40884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40884" w:rsidRDefault="00A40884" w:rsidP="00A40884">
      <w:pPr>
        <w:ind w:firstLine="709"/>
        <w:jc w:val="both"/>
      </w:pPr>
    </w:p>
    <w:p w:rsidR="00A40884" w:rsidRDefault="00A40884" w:rsidP="00A40884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A40884" w:rsidRDefault="00A40884" w:rsidP="00A4088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40884" w:rsidRDefault="00A40884" w:rsidP="00A4088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40884" w:rsidRDefault="00A40884" w:rsidP="00A4088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40884" w:rsidRDefault="00A40884" w:rsidP="00A4088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40884" w:rsidRDefault="00A40884" w:rsidP="00A4088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5E73E5" w:rsidRDefault="005E73E5" w:rsidP="005E73E5">
      <w:pPr>
        <w:jc w:val="both"/>
        <w:rPr>
          <w:szCs w:val="24"/>
        </w:rPr>
      </w:pPr>
      <w:bookmarkStart w:id="0" w:name="_GoBack"/>
      <w:bookmarkEnd w:id="0"/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B83" w:rsidRDefault="00CF2B83">
      <w:r>
        <w:separator/>
      </w:r>
    </w:p>
  </w:endnote>
  <w:endnote w:type="continuationSeparator" w:id="0">
    <w:p w:rsidR="00CF2B83" w:rsidRDefault="00CF2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B83" w:rsidRDefault="00CF2B83">
      <w:r>
        <w:separator/>
      </w:r>
    </w:p>
  </w:footnote>
  <w:footnote w:type="continuationSeparator" w:id="0">
    <w:p w:rsidR="00CF2B83" w:rsidRDefault="00CF2B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E73E5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2BCD"/>
    <w:rsid w:val="009959AC"/>
    <w:rsid w:val="009C06BA"/>
    <w:rsid w:val="00A13794"/>
    <w:rsid w:val="00A26C60"/>
    <w:rsid w:val="00A40884"/>
    <w:rsid w:val="00A93332"/>
    <w:rsid w:val="00AE5EE6"/>
    <w:rsid w:val="00BA58C7"/>
    <w:rsid w:val="00C015DC"/>
    <w:rsid w:val="00C20E8F"/>
    <w:rsid w:val="00CA7E54"/>
    <w:rsid w:val="00CC1D25"/>
    <w:rsid w:val="00CE19DF"/>
    <w:rsid w:val="00CF2B83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4088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4088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4</cp:revision>
  <cp:lastPrinted>2016-02-25T06:39:00Z</cp:lastPrinted>
  <dcterms:created xsi:type="dcterms:W3CDTF">2016-02-25T06:38:00Z</dcterms:created>
  <dcterms:modified xsi:type="dcterms:W3CDTF">2016-02-26T00:01:00Z</dcterms:modified>
</cp:coreProperties>
</file>