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63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29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29E0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29E0" w:rsidRPr="006B29E0">
              <w:rPr>
                <w:szCs w:val="28"/>
              </w:rPr>
              <w:t>2376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29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29E0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  <w:t>в Закон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 xml:space="preserve">"О комиссиях по делам </w:t>
            </w:r>
            <w:proofErr w:type="spellStart"/>
            <w:proofErr w:type="gramStart"/>
            <w:r>
              <w:rPr>
                <w:bCs/>
                <w:color w:val="000000"/>
                <w:szCs w:val="28"/>
              </w:rPr>
              <w:t>несовершен</w:t>
            </w:r>
            <w:r>
              <w:rPr>
                <w:bCs/>
                <w:color w:val="000000"/>
                <w:szCs w:val="28"/>
              </w:rPr>
              <w:t>-</w:t>
            </w:r>
            <w:r>
              <w:rPr>
                <w:bCs/>
                <w:color w:val="000000"/>
                <w:szCs w:val="28"/>
              </w:rPr>
              <w:t>нолетних</w:t>
            </w:r>
            <w:proofErr w:type="spellEnd"/>
            <w:proofErr w:type="gramEnd"/>
            <w:r>
              <w:rPr>
                <w:bCs/>
                <w:color w:val="000000"/>
                <w:szCs w:val="28"/>
              </w:rPr>
              <w:t xml:space="preserve"> и защите</w:t>
            </w:r>
            <w:r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их прав на территории Приморского края"</w:t>
            </w:r>
          </w:p>
          <w:p w:rsidR="000B3FB2" w:rsidRPr="006B29E0" w:rsidRDefault="000B3FB2" w:rsidP="0094344A">
            <w:pPr>
              <w:ind w:left="-108"/>
              <w:jc w:val="both"/>
            </w:pPr>
          </w:p>
        </w:tc>
      </w:tr>
    </w:tbl>
    <w:p w:rsidR="006B29E0" w:rsidRDefault="006B29E0" w:rsidP="006B29E0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6B29E0" w:rsidRDefault="006B29E0" w:rsidP="006B29E0">
      <w:pPr>
        <w:rPr>
          <w:szCs w:val="28"/>
        </w:rPr>
      </w:pPr>
    </w:p>
    <w:p w:rsidR="006B29E0" w:rsidRDefault="006B29E0" w:rsidP="006B29E0">
      <w:pPr>
        <w:rPr>
          <w:szCs w:val="28"/>
        </w:rPr>
      </w:pPr>
      <w:r>
        <w:rPr>
          <w:szCs w:val="28"/>
        </w:rPr>
        <w:t>ПОСТАНОВЛЯЕТ:</w:t>
      </w:r>
    </w:p>
    <w:p w:rsidR="006B29E0" w:rsidRDefault="006B29E0" w:rsidP="006B29E0">
      <w:pPr>
        <w:rPr>
          <w:szCs w:val="28"/>
        </w:rPr>
      </w:pPr>
    </w:p>
    <w:p w:rsidR="006B29E0" w:rsidRDefault="006B29E0" w:rsidP="006B29E0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</w:t>
      </w:r>
      <w:r>
        <w:rPr>
          <w:bCs/>
          <w:color w:val="000000"/>
          <w:szCs w:val="28"/>
        </w:rPr>
        <w:t xml:space="preserve">"О комиссиях по делам несовершеннолетних </w:t>
      </w:r>
      <w:r>
        <w:rPr>
          <w:bCs/>
          <w:color w:val="000000"/>
          <w:szCs w:val="28"/>
        </w:rPr>
        <w:br/>
        <w:t xml:space="preserve">и защите их прав на территории Приморского края" </w:t>
      </w:r>
      <w:r>
        <w:rPr>
          <w:szCs w:val="28"/>
        </w:rPr>
        <w:t>в первом чтении.</w:t>
      </w:r>
    </w:p>
    <w:p w:rsidR="006B29E0" w:rsidRDefault="006B29E0" w:rsidP="006B29E0">
      <w:pPr>
        <w:tabs>
          <w:tab w:val="left" w:pos="2362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6B29E0" w:rsidRPr="009E27DC" w:rsidRDefault="006B29E0" w:rsidP="006B29E0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10 марта 2016 года</w:t>
      </w:r>
      <w:r w:rsidRPr="009E27DC">
        <w:rPr>
          <w:szCs w:val="28"/>
        </w:rPr>
        <w:t>.</w:t>
      </w:r>
    </w:p>
    <w:p w:rsidR="006B29E0" w:rsidRPr="009E27DC" w:rsidRDefault="006B29E0" w:rsidP="006B29E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B29E0" w:rsidRDefault="006B29E0" w:rsidP="006B29E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6B29E0" w:rsidRDefault="006B29E0" w:rsidP="006B29E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B29E0" w:rsidRPr="009E27DC" w:rsidRDefault="006B29E0" w:rsidP="006B29E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6B29E0" w:rsidRDefault="006B29E0" w:rsidP="006B29E0">
      <w:pPr>
        <w:ind w:firstLine="709"/>
        <w:jc w:val="both"/>
        <w:rPr>
          <w:szCs w:val="28"/>
        </w:rPr>
      </w:pPr>
    </w:p>
    <w:p w:rsidR="006B29E0" w:rsidRDefault="006B29E0" w:rsidP="006B29E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B29E0" w:rsidRDefault="006B29E0" w:rsidP="006B29E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B29E0" w:rsidRDefault="006B29E0" w:rsidP="006B29E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6B29E0" w:rsidRDefault="006B29E0" w:rsidP="006B29E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6B29E0" w:rsidRDefault="006B29E0" w:rsidP="006B29E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F72" w:rsidRDefault="00C04F72">
      <w:r>
        <w:separator/>
      </w:r>
    </w:p>
  </w:endnote>
  <w:endnote w:type="continuationSeparator" w:id="0">
    <w:p w:rsidR="00C04F72" w:rsidRDefault="00C04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F72" w:rsidRDefault="00C04F72">
      <w:r>
        <w:separator/>
      </w:r>
    </w:p>
  </w:footnote>
  <w:footnote w:type="continuationSeparator" w:id="0">
    <w:p w:rsidR="00C04F72" w:rsidRDefault="00C04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29E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B29E0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4F72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B29E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2016-02-25T01:52:00Z</cp:lastPrinted>
  <dcterms:created xsi:type="dcterms:W3CDTF">2016-02-25T01:51:00Z</dcterms:created>
  <dcterms:modified xsi:type="dcterms:W3CDTF">2016-02-25T01:52:00Z</dcterms:modified>
</cp:coreProperties>
</file>