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98922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81A5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81A5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1A59" w:rsidRPr="00081A59">
              <w:rPr>
                <w:szCs w:val="28"/>
              </w:rPr>
              <w:t>2371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81A5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81A59" w:rsidP="0094344A">
            <w:pPr>
              <w:ind w:left="-108"/>
              <w:jc w:val="both"/>
            </w:pPr>
            <w:r w:rsidRPr="00081A59">
              <w:t>О Законе Приморского края "О внесении изменений в статью 7</w:t>
            </w:r>
            <w:bookmarkStart w:id="0" w:name="_GoBack"/>
            <w:r w:rsidRPr="00266309">
              <w:rPr>
                <w:vertAlign w:val="superscript"/>
              </w:rPr>
              <w:t>1</w:t>
            </w:r>
            <w:bookmarkEnd w:id="0"/>
            <w:r w:rsidRPr="00081A59">
              <w:t xml:space="preserve"> Закона Приморского края "О статусе депутата Законодательного Собрания Приморского края"</w:t>
            </w:r>
          </w:p>
          <w:p w:rsidR="000B3FB2" w:rsidRPr="00081A59" w:rsidRDefault="000B3FB2" w:rsidP="0094344A">
            <w:pPr>
              <w:ind w:left="-108"/>
              <w:jc w:val="both"/>
            </w:pPr>
          </w:p>
        </w:tc>
      </w:tr>
    </w:tbl>
    <w:p w:rsidR="00081A59" w:rsidRPr="00081A59" w:rsidRDefault="00081A59" w:rsidP="00081A59">
      <w:pPr>
        <w:ind w:firstLine="709"/>
      </w:pPr>
      <w:r w:rsidRPr="00081A59">
        <w:t>Законодательное Собрание Приморского края</w:t>
      </w:r>
    </w:p>
    <w:p w:rsidR="00081A59" w:rsidRPr="00081A59" w:rsidRDefault="00081A59" w:rsidP="00081A59"/>
    <w:p w:rsidR="00081A59" w:rsidRPr="00081A59" w:rsidRDefault="00081A59" w:rsidP="00081A59">
      <w:r w:rsidRPr="00081A59">
        <w:t>ПОСТАНОВЛЯЕТ:</w:t>
      </w:r>
    </w:p>
    <w:p w:rsidR="00081A59" w:rsidRPr="00081A59" w:rsidRDefault="00081A59" w:rsidP="00081A59"/>
    <w:p w:rsidR="00081A59" w:rsidRPr="00081A59" w:rsidRDefault="00081A59" w:rsidP="00081A59">
      <w:pPr>
        <w:ind w:firstLine="709"/>
        <w:jc w:val="both"/>
      </w:pPr>
      <w:r w:rsidRPr="00081A59">
        <w:t>1.Принять Закон Приморского края "О внесении изменений в статью 7</w:t>
      </w:r>
      <w:r w:rsidRPr="00081A59">
        <w:rPr>
          <w:vertAlign w:val="superscript"/>
        </w:rPr>
        <w:t>1</w:t>
      </w:r>
      <w:r w:rsidRPr="00081A59">
        <w:t xml:space="preserve"> Закона Приморского края "О статусе депутата Законодательного Собрания Приморского края".</w:t>
      </w:r>
    </w:p>
    <w:p w:rsidR="00081A59" w:rsidRPr="00081A59" w:rsidRDefault="00081A59" w:rsidP="00081A59">
      <w:pPr>
        <w:ind w:firstLine="709"/>
        <w:jc w:val="both"/>
      </w:pPr>
    </w:p>
    <w:p w:rsidR="00081A59" w:rsidRPr="00081A59" w:rsidRDefault="00081A59" w:rsidP="00081A59">
      <w:pPr>
        <w:ind w:firstLine="709"/>
        <w:jc w:val="both"/>
      </w:pPr>
      <w:r w:rsidRPr="00081A59">
        <w:t>2.Направить указанный Закон Губернатору Приморского края для обнародования.</w:t>
      </w:r>
    </w:p>
    <w:p w:rsidR="00081A59" w:rsidRPr="00081A59" w:rsidRDefault="00081A59" w:rsidP="00081A59">
      <w:pPr>
        <w:jc w:val="both"/>
      </w:pPr>
    </w:p>
    <w:p w:rsidR="00081A59" w:rsidRPr="00081A59" w:rsidRDefault="00081A59" w:rsidP="00081A59">
      <w:pPr>
        <w:ind w:firstLine="709"/>
        <w:jc w:val="both"/>
      </w:pPr>
      <w:r w:rsidRPr="00081A59">
        <w:t>3.Настоящее постановление вступает в силу со дня его принятия.</w:t>
      </w:r>
    </w:p>
    <w:p w:rsidR="00081A59" w:rsidRPr="00081A59" w:rsidRDefault="00081A59" w:rsidP="00081A59">
      <w:pPr>
        <w:jc w:val="both"/>
      </w:pPr>
    </w:p>
    <w:p w:rsidR="00081A59" w:rsidRPr="00081A59" w:rsidRDefault="00081A59" w:rsidP="00081A59">
      <w:pPr>
        <w:jc w:val="both"/>
      </w:pPr>
    </w:p>
    <w:p w:rsidR="00081A59" w:rsidRPr="00081A59" w:rsidRDefault="00081A59" w:rsidP="00081A59">
      <w:pPr>
        <w:jc w:val="both"/>
      </w:pPr>
    </w:p>
    <w:p w:rsidR="00081A59" w:rsidRPr="00081A59" w:rsidRDefault="00081A59" w:rsidP="00081A59">
      <w:pPr>
        <w:jc w:val="both"/>
      </w:pPr>
      <w:r w:rsidRPr="00081A59">
        <w:t>Председатель</w:t>
      </w:r>
    </w:p>
    <w:p w:rsidR="00081A59" w:rsidRPr="00081A59" w:rsidRDefault="00081A59" w:rsidP="00081A59">
      <w:pPr>
        <w:jc w:val="both"/>
      </w:pPr>
      <w:r w:rsidRPr="00081A59">
        <w:t xml:space="preserve">Законодательного Собрания </w:t>
      </w:r>
      <w:r w:rsidRPr="00081A59">
        <w:tab/>
      </w:r>
      <w:r w:rsidRPr="00081A59">
        <w:tab/>
      </w:r>
      <w:r w:rsidRPr="00081A59">
        <w:tab/>
      </w:r>
      <w:r w:rsidRPr="00081A59">
        <w:tab/>
      </w:r>
      <w:r w:rsidRPr="00081A59">
        <w:tab/>
      </w:r>
      <w:r w:rsidRPr="00081A59">
        <w:tab/>
        <w:t xml:space="preserve">        В.В. Горчаков</w:t>
      </w:r>
    </w:p>
    <w:p w:rsidR="00081A59" w:rsidRPr="00081A59" w:rsidRDefault="00081A59" w:rsidP="00081A5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4B3" w:rsidRDefault="009174B3">
      <w:r>
        <w:separator/>
      </w:r>
    </w:p>
  </w:endnote>
  <w:endnote w:type="continuationSeparator" w:id="0">
    <w:p w:rsidR="009174B3" w:rsidRDefault="00917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4B3" w:rsidRDefault="009174B3">
      <w:r>
        <w:separator/>
      </w:r>
    </w:p>
  </w:footnote>
  <w:footnote w:type="continuationSeparator" w:id="0">
    <w:p w:rsidR="009174B3" w:rsidRDefault="00917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1A59"/>
    <w:rsid w:val="00057575"/>
    <w:rsid w:val="00081A59"/>
    <w:rsid w:val="000B3FB2"/>
    <w:rsid w:val="000D628E"/>
    <w:rsid w:val="000E5228"/>
    <w:rsid w:val="00123119"/>
    <w:rsid w:val="00155F7F"/>
    <w:rsid w:val="0026630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74B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7996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2016-02-26T00:54:00Z</cp:lastPrinted>
  <dcterms:created xsi:type="dcterms:W3CDTF">2016-02-25T03:43:00Z</dcterms:created>
  <dcterms:modified xsi:type="dcterms:W3CDTF">2016-02-26T00:54:00Z</dcterms:modified>
</cp:coreProperties>
</file>