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1296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56A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F56A9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56A9" w:rsidRPr="003F56A9">
              <w:rPr>
                <w:szCs w:val="28"/>
              </w:rPr>
              <w:t>2370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56A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56A9" w:rsidP="0094344A">
            <w:pPr>
              <w:ind w:left="-108"/>
              <w:jc w:val="both"/>
            </w:pPr>
            <w:r w:rsidRPr="003F56A9">
              <w:t>О проекте закона Приморского края "О внесении изменений в статью 7</w:t>
            </w:r>
            <w:r w:rsidRPr="003F56A9">
              <w:rPr>
                <w:vertAlign w:val="superscript"/>
              </w:rPr>
              <w:t>1</w:t>
            </w:r>
            <w:r w:rsidRPr="003F56A9">
              <w:t xml:space="preserve"> Закона Приморского    края "О статусе депутата Законодательного Собрания Приморского края"</w:t>
            </w:r>
          </w:p>
          <w:p w:rsidR="000B3FB2" w:rsidRPr="003F56A9" w:rsidRDefault="000B3FB2" w:rsidP="0094344A">
            <w:pPr>
              <w:ind w:left="-108"/>
              <w:jc w:val="both"/>
            </w:pPr>
          </w:p>
        </w:tc>
      </w:tr>
    </w:tbl>
    <w:p w:rsidR="003F56A9" w:rsidRPr="003F56A9" w:rsidRDefault="003F56A9" w:rsidP="003F56A9">
      <w:pPr>
        <w:ind w:firstLine="709"/>
      </w:pPr>
      <w:r w:rsidRPr="003F56A9">
        <w:t>Законодательное Собрание Приморского края</w:t>
      </w:r>
    </w:p>
    <w:p w:rsidR="003F56A9" w:rsidRPr="003F56A9" w:rsidRDefault="003F56A9" w:rsidP="003F56A9"/>
    <w:p w:rsidR="003F56A9" w:rsidRPr="003F56A9" w:rsidRDefault="003F56A9" w:rsidP="003F56A9">
      <w:r w:rsidRPr="003F56A9">
        <w:t>ПОСТАНОВЛЯЕТ:</w:t>
      </w:r>
    </w:p>
    <w:p w:rsidR="003F56A9" w:rsidRPr="003F56A9" w:rsidRDefault="003F56A9" w:rsidP="003F56A9"/>
    <w:p w:rsidR="003F56A9" w:rsidRPr="003F56A9" w:rsidRDefault="003F56A9" w:rsidP="003F56A9">
      <w:pPr>
        <w:ind w:firstLine="709"/>
        <w:jc w:val="both"/>
      </w:pPr>
      <w:r w:rsidRPr="003F56A9">
        <w:t>1.Принять проект закона Приморского края "О внесении изменений в статью 7</w:t>
      </w:r>
      <w:r w:rsidRPr="003F56A9">
        <w:rPr>
          <w:vertAlign w:val="superscript"/>
        </w:rPr>
        <w:t>1</w:t>
      </w:r>
      <w:r w:rsidRPr="003F56A9">
        <w:t xml:space="preserve"> Закона Приморского края "О статусе депутата Законодательного Собрания Приморского края" в первом чтении.</w:t>
      </w:r>
    </w:p>
    <w:p w:rsidR="003F56A9" w:rsidRPr="003F56A9" w:rsidRDefault="003F56A9" w:rsidP="003F56A9">
      <w:pPr>
        <w:ind w:firstLine="709"/>
        <w:jc w:val="both"/>
      </w:pPr>
    </w:p>
    <w:p w:rsidR="003F56A9" w:rsidRPr="003F56A9" w:rsidRDefault="003F56A9" w:rsidP="003F56A9">
      <w:pPr>
        <w:ind w:firstLine="708"/>
        <w:jc w:val="both"/>
      </w:pPr>
      <w:r w:rsidRPr="003F56A9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F56A9" w:rsidRPr="003F56A9" w:rsidRDefault="003F56A9" w:rsidP="003F56A9">
      <w:pPr>
        <w:jc w:val="both"/>
      </w:pPr>
    </w:p>
    <w:p w:rsidR="003F56A9" w:rsidRPr="003F56A9" w:rsidRDefault="003F56A9" w:rsidP="003F56A9">
      <w:pPr>
        <w:jc w:val="both"/>
      </w:pPr>
      <w:r w:rsidRPr="003F56A9">
        <w:tab/>
        <w:t>3.Настоящее постановление вступает в силу со дня его принятия.</w:t>
      </w:r>
    </w:p>
    <w:p w:rsidR="003F56A9" w:rsidRPr="003F56A9" w:rsidRDefault="003F56A9" w:rsidP="003F56A9">
      <w:pPr>
        <w:jc w:val="both"/>
      </w:pPr>
      <w:bookmarkStart w:id="0" w:name="_GoBack"/>
      <w:bookmarkEnd w:id="0"/>
    </w:p>
    <w:p w:rsidR="003F56A9" w:rsidRPr="003F56A9" w:rsidRDefault="003F56A9" w:rsidP="003F56A9">
      <w:pPr>
        <w:jc w:val="both"/>
      </w:pPr>
    </w:p>
    <w:p w:rsidR="003F56A9" w:rsidRPr="003F56A9" w:rsidRDefault="003F56A9" w:rsidP="003F56A9">
      <w:pPr>
        <w:jc w:val="both"/>
      </w:pPr>
    </w:p>
    <w:p w:rsidR="003F56A9" w:rsidRPr="003F56A9" w:rsidRDefault="003F56A9" w:rsidP="003F56A9">
      <w:pPr>
        <w:jc w:val="both"/>
      </w:pPr>
      <w:r w:rsidRPr="003F56A9">
        <w:t>Председатель</w:t>
      </w:r>
    </w:p>
    <w:p w:rsidR="003F56A9" w:rsidRPr="003F56A9" w:rsidRDefault="003F56A9" w:rsidP="003F56A9">
      <w:pPr>
        <w:jc w:val="both"/>
      </w:pPr>
      <w:r w:rsidRPr="003F56A9">
        <w:t xml:space="preserve">Законодательного Собрания </w:t>
      </w:r>
      <w:r w:rsidRPr="003F56A9">
        <w:tab/>
      </w:r>
      <w:r w:rsidRPr="003F56A9">
        <w:tab/>
      </w:r>
      <w:r w:rsidRPr="003F56A9">
        <w:tab/>
      </w:r>
      <w:r w:rsidRPr="003F56A9">
        <w:tab/>
      </w:r>
      <w:r w:rsidRPr="003F56A9">
        <w:tab/>
      </w:r>
      <w:r w:rsidRPr="003F56A9"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DB8" w:rsidRDefault="00175DB8">
      <w:r>
        <w:separator/>
      </w:r>
    </w:p>
  </w:endnote>
  <w:endnote w:type="continuationSeparator" w:id="0">
    <w:p w:rsidR="00175DB8" w:rsidRDefault="0017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DB8" w:rsidRDefault="00175DB8">
      <w:r>
        <w:separator/>
      </w:r>
    </w:p>
  </w:footnote>
  <w:footnote w:type="continuationSeparator" w:id="0">
    <w:p w:rsidR="00175DB8" w:rsidRDefault="0017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6A9"/>
    <w:rsid w:val="00057575"/>
    <w:rsid w:val="000B3FB2"/>
    <w:rsid w:val="000D628E"/>
    <w:rsid w:val="000E5228"/>
    <w:rsid w:val="00123119"/>
    <w:rsid w:val="00155F7F"/>
    <w:rsid w:val="00175DB8"/>
    <w:rsid w:val="003325F4"/>
    <w:rsid w:val="00392E21"/>
    <w:rsid w:val="003F56A9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2016-02-25T03:43:00Z</cp:lastPrinted>
  <dcterms:created xsi:type="dcterms:W3CDTF">2016-02-25T03:42:00Z</dcterms:created>
  <dcterms:modified xsi:type="dcterms:W3CDTF">2016-02-25T03:43:00Z</dcterms:modified>
</cp:coreProperties>
</file>