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217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B339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2CC8">
              <w:rPr>
                <w:szCs w:val="28"/>
              </w:rPr>
              <w:t>2367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2CC8" w:rsidP="0094344A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45315B">
              <w:t xml:space="preserve">"О внесении изменений в </w:t>
            </w:r>
            <w:r>
              <w:t xml:space="preserve">статью 5 </w:t>
            </w:r>
            <w:r w:rsidRPr="0045315B">
              <w:t>Закон</w:t>
            </w:r>
            <w:r>
              <w:t>а</w:t>
            </w:r>
            <w:r w:rsidRPr="0045315B">
              <w:t xml:space="preserve"> Приморского края</w:t>
            </w:r>
            <w:r>
              <w:t xml:space="preserve">                       "О бесплатном предоставлении земельных участков гражданам, имеющим трех и более детей, </w:t>
            </w:r>
            <w:r>
              <w:br/>
            </w:r>
            <w:r>
              <w:t>в Приморском крае"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E32CC8" w:rsidRDefault="00E32CC8" w:rsidP="00E32CC8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E32CC8" w:rsidRDefault="00E32CC8" w:rsidP="00E32CC8"/>
    <w:p w:rsidR="00E32CC8" w:rsidRDefault="00E32CC8" w:rsidP="00E32CC8">
      <w:r>
        <w:t>ПОСТАНОВЛЯЕТ:</w:t>
      </w:r>
    </w:p>
    <w:p w:rsidR="00E32CC8" w:rsidRDefault="00E32CC8" w:rsidP="00E32CC8"/>
    <w:p w:rsidR="00E32CC8" w:rsidRDefault="00E32CC8" w:rsidP="00E32CC8">
      <w:pPr>
        <w:ind w:firstLine="709"/>
        <w:jc w:val="both"/>
      </w:pPr>
      <w:r>
        <w:t xml:space="preserve">1.Принять Закон Приморского края </w:t>
      </w:r>
      <w:r w:rsidRPr="00C13B3D">
        <w:t>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</w:t>
      </w:r>
      <w:r>
        <w:t>.</w:t>
      </w:r>
    </w:p>
    <w:p w:rsidR="00E32CC8" w:rsidRDefault="00E32CC8" w:rsidP="00E32CC8">
      <w:pPr>
        <w:ind w:firstLine="709"/>
        <w:jc w:val="both"/>
      </w:pPr>
    </w:p>
    <w:p w:rsidR="00E32CC8" w:rsidRDefault="00E32CC8" w:rsidP="00E32CC8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32CC8" w:rsidRDefault="00E32CC8" w:rsidP="00E32CC8">
      <w:pPr>
        <w:ind w:firstLine="709"/>
        <w:jc w:val="both"/>
      </w:pPr>
    </w:p>
    <w:p w:rsidR="00E32CC8" w:rsidRDefault="00E32CC8" w:rsidP="00E32CC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32CC8" w:rsidRDefault="00E32CC8" w:rsidP="00E32CC8">
      <w:pPr>
        <w:jc w:val="both"/>
      </w:pPr>
    </w:p>
    <w:p w:rsidR="00E32CC8" w:rsidRDefault="00E32CC8" w:rsidP="00E32CC8">
      <w:pPr>
        <w:jc w:val="both"/>
      </w:pPr>
    </w:p>
    <w:p w:rsidR="00E32CC8" w:rsidRDefault="00E32CC8" w:rsidP="00E32CC8">
      <w:pPr>
        <w:jc w:val="both"/>
      </w:pPr>
    </w:p>
    <w:p w:rsidR="00E32CC8" w:rsidRDefault="00E32CC8" w:rsidP="00E32CC8">
      <w:pPr>
        <w:jc w:val="both"/>
      </w:pPr>
      <w:r>
        <w:t>Председатель</w:t>
      </w:r>
    </w:p>
    <w:p w:rsidR="00E32CC8" w:rsidRDefault="00E32CC8" w:rsidP="00E32CC8">
      <w:pPr>
        <w:jc w:val="both"/>
      </w:pPr>
      <w:r>
        <w:t>Законодательного Собрания                                                            В.В. Горчаков</w:t>
      </w:r>
    </w:p>
    <w:p w:rsidR="00884D62" w:rsidRDefault="00884D62" w:rsidP="00884D62"/>
    <w:p w:rsidR="00884D62" w:rsidRDefault="00884D62" w:rsidP="00884D62"/>
    <w:p w:rsidR="00155659" w:rsidRDefault="00155659" w:rsidP="00155659"/>
    <w:p w:rsidR="00155659" w:rsidRDefault="00155659" w:rsidP="00155659"/>
    <w:p w:rsidR="00931FD6" w:rsidRDefault="00931FD6" w:rsidP="00155659">
      <w:pPr>
        <w:ind w:firstLine="709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9"/>
    <w:rsid w:val="00057575"/>
    <w:rsid w:val="000B3FB2"/>
    <w:rsid w:val="000B539B"/>
    <w:rsid w:val="000C0129"/>
    <w:rsid w:val="000D628E"/>
    <w:rsid w:val="000E5228"/>
    <w:rsid w:val="000E6B3E"/>
    <w:rsid w:val="00123119"/>
    <w:rsid w:val="00155659"/>
    <w:rsid w:val="00155F7F"/>
    <w:rsid w:val="00175DB8"/>
    <w:rsid w:val="003325F4"/>
    <w:rsid w:val="00382730"/>
    <w:rsid w:val="00392E21"/>
    <w:rsid w:val="003F0444"/>
    <w:rsid w:val="003F56A9"/>
    <w:rsid w:val="00492790"/>
    <w:rsid w:val="004B69FA"/>
    <w:rsid w:val="004D1A01"/>
    <w:rsid w:val="004D3EEF"/>
    <w:rsid w:val="00562584"/>
    <w:rsid w:val="005A6019"/>
    <w:rsid w:val="005B1910"/>
    <w:rsid w:val="005C6843"/>
    <w:rsid w:val="005E6130"/>
    <w:rsid w:val="00646203"/>
    <w:rsid w:val="00695A4A"/>
    <w:rsid w:val="006D45ED"/>
    <w:rsid w:val="006E650F"/>
    <w:rsid w:val="006E6BDE"/>
    <w:rsid w:val="00726997"/>
    <w:rsid w:val="007B48E7"/>
    <w:rsid w:val="007B5289"/>
    <w:rsid w:val="00812E87"/>
    <w:rsid w:val="00835A0E"/>
    <w:rsid w:val="008818A7"/>
    <w:rsid w:val="00884D62"/>
    <w:rsid w:val="008B3395"/>
    <w:rsid w:val="00906AF0"/>
    <w:rsid w:val="00922AED"/>
    <w:rsid w:val="00923259"/>
    <w:rsid w:val="00924B45"/>
    <w:rsid w:val="00931FD6"/>
    <w:rsid w:val="009372FF"/>
    <w:rsid w:val="0094344A"/>
    <w:rsid w:val="009959AC"/>
    <w:rsid w:val="009C06BA"/>
    <w:rsid w:val="00A13794"/>
    <w:rsid w:val="00A2121D"/>
    <w:rsid w:val="00A26C60"/>
    <w:rsid w:val="00A93332"/>
    <w:rsid w:val="00AE5EE6"/>
    <w:rsid w:val="00B9135A"/>
    <w:rsid w:val="00BA58C7"/>
    <w:rsid w:val="00C20E8F"/>
    <w:rsid w:val="00C37DE2"/>
    <w:rsid w:val="00CA7E54"/>
    <w:rsid w:val="00CE19DF"/>
    <w:rsid w:val="00CE2CC6"/>
    <w:rsid w:val="00D02716"/>
    <w:rsid w:val="00DF01B2"/>
    <w:rsid w:val="00E32CC8"/>
    <w:rsid w:val="00E67955"/>
    <w:rsid w:val="00E869B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91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2016-02-25T06:15:00Z</cp:lastPrinted>
  <dcterms:created xsi:type="dcterms:W3CDTF">2016-02-25T06:14:00Z</dcterms:created>
  <dcterms:modified xsi:type="dcterms:W3CDTF">2016-02-25T06:15:00Z</dcterms:modified>
</cp:coreProperties>
</file>