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34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16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164E" w:rsidRPr="0032164E">
              <w:rPr>
                <w:szCs w:val="28"/>
              </w:rPr>
              <w:t>2361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16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2164E" w:rsidRDefault="0032164E" w:rsidP="0032164E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статью 7 Закона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 защите прав ребенка в Приморском крае"</w:t>
            </w:r>
          </w:p>
          <w:p w:rsidR="000B3FB2" w:rsidRPr="0032164E" w:rsidRDefault="000B3FB2" w:rsidP="0094344A">
            <w:pPr>
              <w:ind w:left="-108"/>
              <w:jc w:val="both"/>
            </w:pPr>
          </w:p>
        </w:tc>
      </w:tr>
    </w:tbl>
    <w:p w:rsidR="0032164E" w:rsidRPr="009E27DC" w:rsidRDefault="0032164E" w:rsidP="0032164E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32164E" w:rsidRPr="009E27DC" w:rsidRDefault="0032164E" w:rsidP="0032164E">
      <w:pPr>
        <w:rPr>
          <w:szCs w:val="28"/>
        </w:rPr>
      </w:pPr>
    </w:p>
    <w:p w:rsidR="0032164E" w:rsidRPr="009E27DC" w:rsidRDefault="0032164E" w:rsidP="0032164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2164E" w:rsidRPr="009E27DC" w:rsidRDefault="0032164E" w:rsidP="0032164E">
      <w:pPr>
        <w:rPr>
          <w:szCs w:val="28"/>
        </w:rPr>
      </w:pPr>
    </w:p>
    <w:p w:rsidR="0032164E" w:rsidRDefault="0032164E" w:rsidP="0032164E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в статью 7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>О защите прав ребенка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32164E" w:rsidRDefault="0032164E" w:rsidP="0032164E">
      <w:pPr>
        <w:jc w:val="both"/>
      </w:pPr>
    </w:p>
    <w:p w:rsidR="0032164E" w:rsidRDefault="0032164E" w:rsidP="0032164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2164E" w:rsidRDefault="0032164E" w:rsidP="0032164E">
      <w:pPr>
        <w:jc w:val="both"/>
      </w:pPr>
    </w:p>
    <w:p w:rsidR="0032164E" w:rsidRDefault="0032164E" w:rsidP="0032164E">
      <w:pPr>
        <w:jc w:val="both"/>
      </w:pPr>
      <w:r>
        <w:tab/>
        <w:t>3.Настоящее постановление вступает в силу со дня его принятия.</w:t>
      </w:r>
    </w:p>
    <w:p w:rsidR="0032164E" w:rsidRDefault="0032164E" w:rsidP="0032164E">
      <w:pPr>
        <w:jc w:val="both"/>
      </w:pPr>
      <w:bookmarkStart w:id="0" w:name="_GoBack"/>
      <w:bookmarkEnd w:id="0"/>
    </w:p>
    <w:p w:rsidR="0032164E" w:rsidRPr="009E27DC" w:rsidRDefault="0032164E" w:rsidP="0032164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2164E" w:rsidRPr="009E27DC" w:rsidRDefault="0032164E" w:rsidP="0032164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2164E" w:rsidRPr="009E27DC" w:rsidRDefault="0032164E" w:rsidP="0032164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2164E" w:rsidRPr="009E27DC" w:rsidRDefault="0032164E" w:rsidP="0032164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32164E" w:rsidRPr="009E27DC" w:rsidRDefault="0032164E" w:rsidP="0032164E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ED9" w:rsidRDefault="00D82ED9">
      <w:r>
        <w:separator/>
      </w:r>
    </w:p>
  </w:endnote>
  <w:endnote w:type="continuationSeparator" w:id="0">
    <w:p w:rsidR="00D82ED9" w:rsidRDefault="00D82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ED9" w:rsidRDefault="00D82ED9">
      <w:r>
        <w:separator/>
      </w:r>
    </w:p>
  </w:footnote>
  <w:footnote w:type="continuationSeparator" w:id="0">
    <w:p w:rsidR="00D82ED9" w:rsidRDefault="00D82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64E"/>
    <w:rsid w:val="00057575"/>
    <w:rsid w:val="000B3FB2"/>
    <w:rsid w:val="000D628E"/>
    <w:rsid w:val="000E5228"/>
    <w:rsid w:val="00123119"/>
    <w:rsid w:val="00155F7F"/>
    <w:rsid w:val="0032164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2ED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2016-02-25T03:49:00Z</dcterms:created>
  <dcterms:modified xsi:type="dcterms:W3CDTF">2016-02-25T03:51:00Z</dcterms:modified>
</cp:coreProperties>
</file>