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53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40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4037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4037" w:rsidRPr="00204037">
              <w:rPr>
                <w:szCs w:val="28"/>
              </w:rPr>
              <w:t>2360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40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4037" w:rsidP="0094344A">
            <w:pPr>
              <w:ind w:left="-108"/>
              <w:jc w:val="both"/>
            </w:pPr>
            <w:proofErr w:type="gramStart"/>
            <w:r w:rsidRPr="00204037">
              <w:t>О проекте закона Приморского края "О внесении изменений в статью 7 Закона Приморского края "О защите прав ребенка в Приморском крае"</w:t>
            </w:r>
            <w:proofErr w:type="gramEnd"/>
          </w:p>
          <w:p w:rsidR="000B3FB2" w:rsidRPr="00204037" w:rsidRDefault="000B3FB2" w:rsidP="0094344A">
            <w:pPr>
              <w:ind w:left="-108"/>
              <w:jc w:val="both"/>
            </w:pPr>
          </w:p>
        </w:tc>
      </w:tr>
    </w:tbl>
    <w:p w:rsidR="00204037" w:rsidRDefault="00204037" w:rsidP="0020403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204037" w:rsidRDefault="00204037" w:rsidP="00204037">
      <w:pPr>
        <w:rPr>
          <w:szCs w:val="28"/>
        </w:rPr>
      </w:pPr>
    </w:p>
    <w:p w:rsidR="00204037" w:rsidRDefault="00204037" w:rsidP="00204037">
      <w:pPr>
        <w:rPr>
          <w:szCs w:val="28"/>
        </w:rPr>
      </w:pPr>
      <w:r>
        <w:rPr>
          <w:szCs w:val="28"/>
        </w:rPr>
        <w:t>ПОСТАНОВЛЯЕТ:</w:t>
      </w:r>
    </w:p>
    <w:p w:rsidR="00204037" w:rsidRDefault="00204037" w:rsidP="00204037">
      <w:pPr>
        <w:rPr>
          <w:szCs w:val="28"/>
        </w:rPr>
      </w:pPr>
    </w:p>
    <w:p w:rsidR="00204037" w:rsidRDefault="00204037" w:rsidP="0020403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7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204037" w:rsidRDefault="00204037" w:rsidP="00204037">
      <w:pPr>
        <w:jc w:val="both"/>
        <w:rPr>
          <w:szCs w:val="28"/>
        </w:rPr>
      </w:pPr>
    </w:p>
    <w:p w:rsidR="00204037" w:rsidRDefault="00204037" w:rsidP="0020403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04037" w:rsidRDefault="00204037" w:rsidP="0020403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04037" w:rsidRDefault="00204037" w:rsidP="0020403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204037" w:rsidRDefault="00204037" w:rsidP="00204037"/>
    <w:p w:rsidR="00204037" w:rsidRDefault="00204037" w:rsidP="00204037"/>
    <w:p w:rsidR="00204037" w:rsidRDefault="00204037" w:rsidP="00204037"/>
    <w:p w:rsidR="00204037" w:rsidRDefault="00204037" w:rsidP="0020403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B02" w:rsidRDefault="005F1B02">
      <w:r>
        <w:separator/>
      </w:r>
    </w:p>
  </w:endnote>
  <w:endnote w:type="continuationSeparator" w:id="0">
    <w:p w:rsidR="005F1B02" w:rsidRDefault="005F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B02" w:rsidRDefault="005F1B02">
      <w:r>
        <w:separator/>
      </w:r>
    </w:p>
  </w:footnote>
  <w:footnote w:type="continuationSeparator" w:id="0">
    <w:p w:rsidR="005F1B02" w:rsidRDefault="005F1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4037"/>
    <w:rsid w:val="00057575"/>
    <w:rsid w:val="000B3FB2"/>
    <w:rsid w:val="000D628E"/>
    <w:rsid w:val="000E5228"/>
    <w:rsid w:val="00123119"/>
    <w:rsid w:val="00155F7F"/>
    <w:rsid w:val="00204037"/>
    <w:rsid w:val="003325F4"/>
    <w:rsid w:val="00392E21"/>
    <w:rsid w:val="004B69FA"/>
    <w:rsid w:val="004D1A01"/>
    <w:rsid w:val="005A6019"/>
    <w:rsid w:val="005E6130"/>
    <w:rsid w:val="005F1B0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040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2016-02-25T01:36:00Z</cp:lastPrinted>
  <dcterms:created xsi:type="dcterms:W3CDTF">2016-02-25T01:35:00Z</dcterms:created>
  <dcterms:modified xsi:type="dcterms:W3CDTF">2016-02-25T01:36:00Z</dcterms:modified>
</cp:coreProperties>
</file>