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90486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5438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54386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54386" w:rsidRPr="00F54386">
              <w:rPr>
                <w:szCs w:val="28"/>
              </w:rPr>
              <w:t>2358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5438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54386" w:rsidP="0094344A">
            <w:pPr>
              <w:ind w:left="-108"/>
              <w:jc w:val="both"/>
            </w:pPr>
            <w:proofErr w:type="gramStart"/>
            <w:r w:rsidRPr="00F54386">
              <w:t xml:space="preserve">О проекте закона Приморского края "О внесении изменений в статью 4 Закона Приморского края "Об организации и осуществлении деятельности по опеке и </w:t>
            </w:r>
            <w:proofErr w:type="spellStart"/>
            <w:r w:rsidRPr="00F54386">
              <w:t>попечи</w:t>
            </w:r>
            <w:r>
              <w:t>-</w:t>
            </w:r>
            <w:r w:rsidRPr="00F54386">
              <w:t>тельству</w:t>
            </w:r>
            <w:proofErr w:type="spellEnd"/>
            <w:r w:rsidRPr="00F54386">
              <w:t xml:space="preserve"> в Приморском крае"</w:t>
            </w:r>
            <w:proofErr w:type="gramEnd"/>
          </w:p>
          <w:p w:rsidR="000B3FB2" w:rsidRPr="00F54386" w:rsidRDefault="000B3FB2" w:rsidP="0094344A">
            <w:pPr>
              <w:ind w:left="-108"/>
              <w:jc w:val="both"/>
            </w:pPr>
          </w:p>
        </w:tc>
      </w:tr>
    </w:tbl>
    <w:p w:rsidR="00F54386" w:rsidRDefault="00F54386" w:rsidP="00F54386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F54386" w:rsidRDefault="00F54386" w:rsidP="00F54386">
      <w:pPr>
        <w:rPr>
          <w:szCs w:val="28"/>
        </w:rPr>
      </w:pPr>
    </w:p>
    <w:p w:rsidR="00F54386" w:rsidRDefault="00F54386" w:rsidP="00F54386">
      <w:pPr>
        <w:rPr>
          <w:szCs w:val="28"/>
        </w:rPr>
      </w:pPr>
      <w:r>
        <w:rPr>
          <w:szCs w:val="28"/>
        </w:rPr>
        <w:t>ПОСТАНОВЛЯЕТ:</w:t>
      </w:r>
    </w:p>
    <w:p w:rsidR="00F54386" w:rsidRDefault="00F54386" w:rsidP="00F54386">
      <w:pPr>
        <w:rPr>
          <w:szCs w:val="28"/>
        </w:rPr>
      </w:pPr>
    </w:p>
    <w:p w:rsidR="00F54386" w:rsidRDefault="00F54386" w:rsidP="00F54386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>О внесении изменени</w:t>
      </w:r>
      <w:r>
        <w:rPr>
          <w:szCs w:val="28"/>
        </w:rPr>
        <w:t>й</w:t>
      </w:r>
      <w:r w:rsidRPr="00EC16F9">
        <w:rPr>
          <w:szCs w:val="28"/>
        </w:rPr>
        <w:t xml:space="preserve"> </w:t>
      </w:r>
      <w:r>
        <w:rPr>
          <w:szCs w:val="28"/>
        </w:rPr>
        <w:br/>
      </w:r>
      <w:r w:rsidRPr="00EC16F9">
        <w:rPr>
          <w:szCs w:val="28"/>
        </w:rPr>
        <w:t xml:space="preserve">в </w:t>
      </w:r>
      <w:r>
        <w:rPr>
          <w:szCs w:val="28"/>
        </w:rPr>
        <w:t xml:space="preserve">статью 4 </w:t>
      </w:r>
      <w:r w:rsidRPr="00EC16F9">
        <w:rPr>
          <w:szCs w:val="28"/>
        </w:rPr>
        <w:t>Закон</w:t>
      </w:r>
      <w:r>
        <w:rPr>
          <w:szCs w:val="28"/>
        </w:rPr>
        <w:t>а</w:t>
      </w:r>
      <w:r w:rsidRPr="00EC16F9">
        <w:rPr>
          <w:szCs w:val="28"/>
        </w:rPr>
        <w:t xml:space="preserve"> Приморского края "</w:t>
      </w:r>
      <w:r>
        <w:rPr>
          <w:szCs w:val="28"/>
        </w:rPr>
        <w:t>Об организации и осуществлении деятельности по опеке и попечительству в Приморском крае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  <w:proofErr w:type="gramEnd"/>
    </w:p>
    <w:p w:rsidR="00F54386" w:rsidRDefault="00F54386" w:rsidP="00F54386">
      <w:pPr>
        <w:jc w:val="both"/>
        <w:rPr>
          <w:szCs w:val="28"/>
        </w:rPr>
      </w:pPr>
    </w:p>
    <w:p w:rsidR="00F54386" w:rsidRDefault="00F54386" w:rsidP="00F54386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F54386" w:rsidRDefault="00F54386" w:rsidP="00F54386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54386" w:rsidRDefault="00F54386" w:rsidP="00F54386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F54386" w:rsidRDefault="00F54386" w:rsidP="00F54386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54386" w:rsidRDefault="00F54386" w:rsidP="00F54386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54386" w:rsidRDefault="00F54386" w:rsidP="00F54386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54386" w:rsidRDefault="00F54386" w:rsidP="00F54386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F54386" w:rsidRDefault="00F54386" w:rsidP="00F54386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p w:rsidR="00F54386" w:rsidRDefault="00F54386" w:rsidP="00F54386"/>
    <w:p w:rsidR="00F54386" w:rsidRDefault="00F54386" w:rsidP="00F54386"/>
    <w:p w:rsidR="00F54386" w:rsidRDefault="00F54386" w:rsidP="00F54386"/>
    <w:p w:rsidR="00F54386" w:rsidRDefault="00F54386" w:rsidP="00F54386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A24" w:rsidRDefault="00981A24">
      <w:r>
        <w:separator/>
      </w:r>
    </w:p>
  </w:endnote>
  <w:endnote w:type="continuationSeparator" w:id="0">
    <w:p w:rsidR="00981A24" w:rsidRDefault="00981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A24" w:rsidRDefault="00981A24">
      <w:r>
        <w:separator/>
      </w:r>
    </w:p>
  </w:footnote>
  <w:footnote w:type="continuationSeparator" w:id="0">
    <w:p w:rsidR="00981A24" w:rsidRDefault="00981A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438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81A24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54386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F5438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2016-02-25T01:28:00Z</cp:lastPrinted>
  <dcterms:created xsi:type="dcterms:W3CDTF">2016-02-25T01:27:00Z</dcterms:created>
  <dcterms:modified xsi:type="dcterms:W3CDTF">2016-02-25T01:28:00Z</dcterms:modified>
</cp:coreProperties>
</file>