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47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E51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E5105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E5105" w:rsidRPr="00EE5105">
              <w:rPr>
                <w:szCs w:val="28"/>
              </w:rPr>
              <w:t>2356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E510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E5105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818CC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>изменений в статью 3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EE5105" w:rsidRDefault="000B3FB2" w:rsidP="0094344A">
            <w:pPr>
              <w:ind w:left="-108"/>
              <w:jc w:val="both"/>
            </w:pPr>
          </w:p>
        </w:tc>
      </w:tr>
    </w:tbl>
    <w:p w:rsidR="00EE5105" w:rsidRDefault="00EE5105" w:rsidP="00EE5105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EE5105" w:rsidRDefault="00EE5105" w:rsidP="00EE5105">
      <w:pPr>
        <w:rPr>
          <w:szCs w:val="28"/>
        </w:rPr>
      </w:pPr>
    </w:p>
    <w:p w:rsidR="00EE5105" w:rsidRDefault="00EE5105" w:rsidP="00EE5105">
      <w:pPr>
        <w:rPr>
          <w:szCs w:val="28"/>
        </w:rPr>
      </w:pPr>
      <w:r>
        <w:rPr>
          <w:szCs w:val="28"/>
        </w:rPr>
        <w:t>ПОСТАНОВЛЯЕТ:</w:t>
      </w:r>
    </w:p>
    <w:p w:rsidR="00EE5105" w:rsidRDefault="00EE5105" w:rsidP="00EE5105">
      <w:pPr>
        <w:rPr>
          <w:szCs w:val="28"/>
        </w:rPr>
      </w:pPr>
    </w:p>
    <w:p w:rsidR="00EE5105" w:rsidRDefault="00EE5105" w:rsidP="00EE5105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818CC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>
        <w:rPr>
          <w:szCs w:val="28"/>
        </w:rPr>
        <w:br/>
        <w:t>в статью 3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EE5105" w:rsidRDefault="00EE5105" w:rsidP="00EE5105">
      <w:pPr>
        <w:jc w:val="both"/>
        <w:rPr>
          <w:szCs w:val="28"/>
        </w:rPr>
      </w:pPr>
    </w:p>
    <w:p w:rsidR="00EE5105" w:rsidRDefault="00EE5105" w:rsidP="00EE5105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EE5105" w:rsidRDefault="00EE5105" w:rsidP="00EE510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E5105" w:rsidRDefault="00EE5105" w:rsidP="00EE510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EE5105" w:rsidRDefault="00EE5105" w:rsidP="00EE510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E5105" w:rsidRDefault="00EE5105" w:rsidP="00EE510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E5105" w:rsidRDefault="00EE5105" w:rsidP="00EE510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E5105" w:rsidRDefault="00EE5105" w:rsidP="00EE510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EE5105" w:rsidRDefault="00EE5105" w:rsidP="00EE5105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EE5105" w:rsidRDefault="00EE5105" w:rsidP="00EE5105"/>
    <w:p w:rsidR="00EE5105" w:rsidRDefault="00EE5105" w:rsidP="00EE5105"/>
    <w:p w:rsidR="00EE5105" w:rsidRDefault="00EE5105" w:rsidP="00EE5105"/>
    <w:p w:rsidR="00EE5105" w:rsidRDefault="00EE5105" w:rsidP="00EE510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676" w:rsidRDefault="008A1676">
      <w:r>
        <w:separator/>
      </w:r>
    </w:p>
  </w:endnote>
  <w:endnote w:type="continuationSeparator" w:id="0">
    <w:p w:rsidR="008A1676" w:rsidRDefault="008A1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676" w:rsidRDefault="008A1676">
      <w:r>
        <w:separator/>
      </w:r>
    </w:p>
  </w:footnote>
  <w:footnote w:type="continuationSeparator" w:id="0">
    <w:p w:rsidR="008A1676" w:rsidRDefault="008A1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510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1676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5105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E510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2016-02-25T01:26:00Z</cp:lastPrinted>
  <dcterms:created xsi:type="dcterms:W3CDTF">2016-02-25T01:25:00Z</dcterms:created>
  <dcterms:modified xsi:type="dcterms:W3CDTF">2016-02-25T01:26:00Z</dcterms:modified>
</cp:coreProperties>
</file>