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90463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60CF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60CFE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60CFE" w:rsidRPr="00460CFE">
              <w:rPr>
                <w:szCs w:val="28"/>
              </w:rPr>
              <w:t>2355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60CF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60CFE" w:rsidP="0094344A">
            <w:pPr>
              <w:ind w:left="-108"/>
              <w:jc w:val="both"/>
            </w:pPr>
            <w:r w:rsidRPr="0059601A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59601A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59601A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  <w:t>"О внесении изменения в статью 2               Закона Приморского края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"Об обеспечении жилыми </w:t>
            </w:r>
            <w:proofErr w:type="spellStart"/>
            <w:proofErr w:type="gramStart"/>
            <w:r>
              <w:rPr>
                <w:szCs w:val="28"/>
              </w:rPr>
              <w:t>помеще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ниями</w:t>
            </w:r>
            <w:proofErr w:type="spellEnd"/>
            <w:proofErr w:type="gramEnd"/>
            <w:r>
              <w:rPr>
                <w:szCs w:val="28"/>
              </w:rPr>
              <w:t xml:space="preserve"> детей-сирот, детей, </w:t>
            </w:r>
            <w:proofErr w:type="spellStart"/>
            <w:r>
              <w:rPr>
                <w:szCs w:val="28"/>
              </w:rPr>
              <w:t>остав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шихся</w:t>
            </w:r>
            <w:proofErr w:type="spellEnd"/>
            <w:r>
              <w:rPr>
                <w:szCs w:val="28"/>
              </w:rPr>
              <w:t xml:space="preserve"> без попечения родителей, лиц из числа детей-сирот и детей, оставшихся без попечения роди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телей</w:t>
            </w:r>
            <w:proofErr w:type="spellEnd"/>
            <w:r>
              <w:rPr>
                <w:szCs w:val="28"/>
              </w:rPr>
              <w:t>, на территории Приморского края</w:t>
            </w:r>
            <w:r w:rsidRPr="00107631">
              <w:rPr>
                <w:szCs w:val="28"/>
              </w:rPr>
              <w:t>"</w:t>
            </w:r>
          </w:p>
          <w:p w:rsidR="000B3FB2" w:rsidRPr="00460CFE" w:rsidRDefault="000B3FB2" w:rsidP="0094344A">
            <w:pPr>
              <w:ind w:left="-108"/>
              <w:jc w:val="both"/>
            </w:pPr>
          </w:p>
        </w:tc>
      </w:tr>
    </w:tbl>
    <w:p w:rsidR="00460CFE" w:rsidRPr="0059601A" w:rsidRDefault="00460CFE" w:rsidP="00460CFE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460CFE" w:rsidRPr="0059601A" w:rsidRDefault="00460CFE" w:rsidP="00460CFE">
      <w:pPr>
        <w:rPr>
          <w:szCs w:val="28"/>
        </w:rPr>
      </w:pPr>
    </w:p>
    <w:p w:rsidR="00460CFE" w:rsidRPr="0059601A" w:rsidRDefault="00460CFE" w:rsidP="00460CFE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460CFE" w:rsidRPr="0059601A" w:rsidRDefault="00460CFE" w:rsidP="00460CFE">
      <w:pPr>
        <w:rPr>
          <w:szCs w:val="28"/>
        </w:rPr>
      </w:pPr>
    </w:p>
    <w:p w:rsidR="00460CFE" w:rsidRPr="0059601A" w:rsidRDefault="00460CFE" w:rsidP="00460CFE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Приморского края </w:t>
      </w:r>
      <w:r>
        <w:rPr>
          <w:szCs w:val="28"/>
        </w:rPr>
        <w:t>"О внесении изменения в статью 2 Закона Приморского края "Об обеспечении жилыми помещениями                   детей-сирот, детей, оставшихся без попечения родителей, лиц из числа   детей-сирот и детей, оставшихся без попечения родителей, на территории Приморского края</w:t>
      </w:r>
      <w:r w:rsidRPr="00107631">
        <w:rPr>
          <w:szCs w:val="28"/>
        </w:rPr>
        <w:t>"</w:t>
      </w:r>
      <w:r w:rsidRPr="0059601A">
        <w:rPr>
          <w:szCs w:val="28"/>
        </w:rPr>
        <w:t>.</w:t>
      </w:r>
    </w:p>
    <w:p w:rsidR="00460CFE" w:rsidRPr="0059601A" w:rsidRDefault="00460CFE" w:rsidP="00460CFE">
      <w:pPr>
        <w:jc w:val="both"/>
        <w:rPr>
          <w:szCs w:val="28"/>
        </w:rPr>
      </w:pPr>
    </w:p>
    <w:p w:rsidR="00460CFE" w:rsidRDefault="00460CFE" w:rsidP="00460CFE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460CFE" w:rsidRDefault="00460CFE" w:rsidP="00460CFE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460CFE" w:rsidRPr="00071DFA" w:rsidRDefault="00460CFE" w:rsidP="00460CFE">
      <w:pPr>
        <w:tabs>
          <w:tab w:val="left" w:pos="-540"/>
        </w:tabs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460CFE" w:rsidRDefault="00460CFE" w:rsidP="00460CF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460CFE" w:rsidRDefault="00460CFE" w:rsidP="00460CF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460CFE" w:rsidRPr="0059601A" w:rsidRDefault="00460CFE" w:rsidP="00460CF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460CFE" w:rsidRPr="0059601A" w:rsidRDefault="00460CFE" w:rsidP="00460CF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460CFE" w:rsidRPr="0059601A" w:rsidRDefault="00460CFE" w:rsidP="00460CF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460CFE" w:rsidRDefault="00460CFE" w:rsidP="00460CFE"/>
    <w:p w:rsidR="00460CFE" w:rsidRDefault="00460CFE" w:rsidP="00460CFE"/>
    <w:p w:rsidR="00460CFE" w:rsidRDefault="00460CFE" w:rsidP="00460CFE"/>
    <w:sectPr w:rsidR="00460CFE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A95" w:rsidRDefault="00086A95">
      <w:r>
        <w:separator/>
      </w:r>
    </w:p>
  </w:endnote>
  <w:endnote w:type="continuationSeparator" w:id="0">
    <w:p w:rsidR="00086A95" w:rsidRDefault="00086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A95" w:rsidRDefault="00086A95">
      <w:r>
        <w:separator/>
      </w:r>
    </w:p>
  </w:footnote>
  <w:footnote w:type="continuationSeparator" w:id="0">
    <w:p w:rsidR="00086A95" w:rsidRDefault="00086A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0CFE"/>
    <w:rsid w:val="00057575"/>
    <w:rsid w:val="00086A95"/>
    <w:rsid w:val="000B3FB2"/>
    <w:rsid w:val="000D628E"/>
    <w:rsid w:val="000E5228"/>
    <w:rsid w:val="00123119"/>
    <w:rsid w:val="00155F7F"/>
    <w:rsid w:val="003325F4"/>
    <w:rsid w:val="00392E21"/>
    <w:rsid w:val="00460CFE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2016-02-25T01:24:00Z</cp:lastPrinted>
  <dcterms:created xsi:type="dcterms:W3CDTF">2016-02-25T01:23:00Z</dcterms:created>
  <dcterms:modified xsi:type="dcterms:W3CDTF">2016-02-25T01:24:00Z</dcterms:modified>
</cp:coreProperties>
</file>