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21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816A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816AA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16AA" w:rsidRPr="00A816AA">
              <w:rPr>
                <w:szCs w:val="28"/>
              </w:rPr>
              <w:t>2349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816A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816AA" w:rsidP="0094344A">
            <w:pPr>
              <w:ind w:left="-108"/>
              <w:jc w:val="both"/>
            </w:pPr>
            <w:r>
              <w:t xml:space="preserve">О докладе о деятельности </w:t>
            </w:r>
            <w:proofErr w:type="spellStart"/>
            <w:proofErr w:type="gramStart"/>
            <w:r>
              <w:t>Уполно</w:t>
            </w:r>
            <w:proofErr w:type="spellEnd"/>
            <w:r>
              <w:t>-</w:t>
            </w:r>
            <w:r>
              <w:t>моченного</w:t>
            </w:r>
            <w:proofErr w:type="gramEnd"/>
            <w:r>
              <w:t xml:space="preserve"> по правам человека в Приморском крае в 2015 году</w:t>
            </w:r>
          </w:p>
          <w:p w:rsidR="000B3FB2" w:rsidRPr="00A816AA" w:rsidRDefault="000B3FB2" w:rsidP="0094344A">
            <w:pPr>
              <w:ind w:left="-108"/>
              <w:jc w:val="both"/>
            </w:pPr>
          </w:p>
        </w:tc>
      </w:tr>
    </w:tbl>
    <w:p w:rsidR="00A816AA" w:rsidRDefault="00A816AA" w:rsidP="00A816AA">
      <w:pPr>
        <w:ind w:firstLine="708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A816AA" w:rsidRDefault="00A816AA" w:rsidP="00A816AA">
      <w:pPr>
        <w:rPr>
          <w:szCs w:val="28"/>
        </w:rPr>
      </w:pPr>
    </w:p>
    <w:p w:rsidR="00A816AA" w:rsidRDefault="00A816AA" w:rsidP="00A816AA">
      <w:pPr>
        <w:rPr>
          <w:szCs w:val="28"/>
        </w:rPr>
      </w:pPr>
      <w:r>
        <w:rPr>
          <w:szCs w:val="28"/>
        </w:rPr>
        <w:t>ПОСТАНОВЛЯЕТ:</w:t>
      </w:r>
    </w:p>
    <w:p w:rsidR="00A816AA" w:rsidRDefault="00A816AA" w:rsidP="00A816AA">
      <w:pPr>
        <w:rPr>
          <w:szCs w:val="28"/>
        </w:rPr>
      </w:pPr>
    </w:p>
    <w:p w:rsidR="00A816AA" w:rsidRDefault="00A816AA" w:rsidP="00A816AA">
      <w:pPr>
        <w:pStyle w:val="a6"/>
        <w:ind w:firstLine="709"/>
      </w:pPr>
      <w:r>
        <w:t>1.Принять доклад о деятельности Уполномоченного по правам человека в Приморском крае в 2015 году к сведению.</w:t>
      </w:r>
    </w:p>
    <w:p w:rsidR="00A816AA" w:rsidRDefault="00A816AA" w:rsidP="00A816AA">
      <w:pPr>
        <w:ind w:firstLine="709"/>
        <w:jc w:val="both"/>
      </w:pPr>
    </w:p>
    <w:p w:rsidR="00A816AA" w:rsidRDefault="00A816AA" w:rsidP="00A816AA">
      <w:pPr>
        <w:pStyle w:val="a6"/>
      </w:pPr>
      <w:r>
        <w:tab/>
        <w:t>2.Настоящее постановление вступает в силу со дня его принятия.</w:t>
      </w:r>
    </w:p>
    <w:p w:rsidR="00A816AA" w:rsidRPr="0059601A" w:rsidRDefault="00A816AA" w:rsidP="00A816A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bookmarkStart w:id="0" w:name="_GoBack"/>
      <w:bookmarkEnd w:id="0"/>
    </w:p>
    <w:p w:rsidR="00A816AA" w:rsidRDefault="00A816AA" w:rsidP="00A816A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816AA" w:rsidRDefault="00A816AA" w:rsidP="00A816A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816AA" w:rsidRDefault="00A816AA" w:rsidP="00A816AA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A816AA" w:rsidRDefault="00A816AA" w:rsidP="00A816AA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A816AA" w:rsidRDefault="00A816AA" w:rsidP="00A816AA"/>
    <w:p w:rsidR="00A816AA" w:rsidRDefault="00A816AA" w:rsidP="00A816A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DF5" w:rsidRDefault="00BB0DF5">
      <w:r>
        <w:separator/>
      </w:r>
    </w:p>
  </w:endnote>
  <w:endnote w:type="continuationSeparator" w:id="0">
    <w:p w:rsidR="00BB0DF5" w:rsidRDefault="00BB0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DF5" w:rsidRDefault="00BB0DF5">
      <w:r>
        <w:separator/>
      </w:r>
    </w:p>
  </w:footnote>
  <w:footnote w:type="continuationSeparator" w:id="0">
    <w:p w:rsidR="00BB0DF5" w:rsidRDefault="00BB0D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16A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16AA"/>
    <w:rsid w:val="00A93332"/>
    <w:rsid w:val="00AE5EE6"/>
    <w:rsid w:val="00BA58C7"/>
    <w:rsid w:val="00BB0DF5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A816AA"/>
    <w:pPr>
      <w:jc w:val="both"/>
    </w:pPr>
  </w:style>
  <w:style w:type="character" w:customStyle="1" w:styleId="a7">
    <w:name w:val="Основной текст Знак"/>
    <w:link w:val="a6"/>
    <w:rsid w:val="00A816A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2016-02-25T00:42:00Z</cp:lastPrinted>
  <dcterms:created xsi:type="dcterms:W3CDTF">2016-02-25T00:40:00Z</dcterms:created>
  <dcterms:modified xsi:type="dcterms:W3CDTF">2016-02-25T00:42:00Z</dcterms:modified>
</cp:coreProperties>
</file>