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1511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D53F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D53F8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D53F8" w:rsidRPr="007D53F8">
              <w:rPr>
                <w:szCs w:val="28"/>
              </w:rPr>
              <w:t>2348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D53F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D53F8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"О внесении изменения в статью 1 Закона Приморского края "О поддержке организаций, </w:t>
            </w:r>
            <w:proofErr w:type="spellStart"/>
            <w:r>
              <w:t>оказыва</w:t>
            </w:r>
            <w:r>
              <w:t>-</w:t>
            </w:r>
            <w:r>
              <w:t>ющих</w:t>
            </w:r>
            <w:proofErr w:type="spellEnd"/>
            <w:r>
              <w:t xml:space="preserve"> на территории Приморского края услуги по теплоснабжению объектов жилищно-коммунального хозяйства"</w:t>
            </w:r>
            <w:proofErr w:type="gramEnd"/>
          </w:p>
          <w:p w:rsidR="000B3FB2" w:rsidRPr="007D53F8" w:rsidRDefault="000B3FB2" w:rsidP="0094344A">
            <w:pPr>
              <w:ind w:left="-108"/>
              <w:jc w:val="both"/>
            </w:pPr>
          </w:p>
        </w:tc>
      </w:tr>
    </w:tbl>
    <w:p w:rsidR="007D53F8" w:rsidRDefault="007D53F8" w:rsidP="007D53F8">
      <w:pPr>
        <w:ind w:firstLine="709"/>
        <w:jc w:val="both"/>
      </w:pPr>
      <w:bookmarkStart w:id="0" w:name="_GoBack"/>
      <w:bookmarkEnd w:id="0"/>
      <w:r>
        <w:t>Законодательное Собрание Приморского края</w:t>
      </w:r>
    </w:p>
    <w:p w:rsidR="007D53F8" w:rsidRDefault="007D53F8" w:rsidP="007D53F8">
      <w:pPr>
        <w:ind w:firstLine="720"/>
        <w:jc w:val="both"/>
      </w:pPr>
    </w:p>
    <w:p w:rsidR="007D53F8" w:rsidRDefault="007D53F8" w:rsidP="007D53F8">
      <w:pPr>
        <w:jc w:val="both"/>
      </w:pPr>
      <w:r>
        <w:t>ПОСТАНОВЛЯЕТ:</w:t>
      </w:r>
    </w:p>
    <w:p w:rsidR="007D53F8" w:rsidRDefault="007D53F8" w:rsidP="007D53F8">
      <w:pPr>
        <w:jc w:val="both"/>
      </w:pPr>
    </w:p>
    <w:p w:rsidR="007D53F8" w:rsidRDefault="007D53F8" w:rsidP="007D53F8">
      <w:pPr>
        <w:ind w:firstLine="709"/>
        <w:jc w:val="both"/>
      </w:pPr>
      <w:proofErr w:type="gramStart"/>
      <w:r>
        <w:t>1.Принять Закон Приморского края "О внесении изменения в статью 1 Закона Приморского края "О поддержке организаций, оказывающих на территории Приморского края услуги по теплоснабжению объектов жилищно-коммунального хозяйства".</w:t>
      </w:r>
      <w:proofErr w:type="gramEnd"/>
    </w:p>
    <w:p w:rsidR="007D53F8" w:rsidRDefault="007D53F8" w:rsidP="007D53F8">
      <w:pPr>
        <w:jc w:val="both"/>
      </w:pPr>
    </w:p>
    <w:p w:rsidR="007D53F8" w:rsidRDefault="007D53F8" w:rsidP="007D53F8">
      <w:pPr>
        <w:pStyle w:val="a6"/>
        <w:ind w:left="0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7D53F8" w:rsidRDefault="007D53F8" w:rsidP="007D53F8">
      <w:pPr>
        <w:jc w:val="both"/>
      </w:pPr>
    </w:p>
    <w:p w:rsidR="007D53F8" w:rsidRDefault="007D53F8" w:rsidP="007D53F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D53F8" w:rsidRDefault="007D53F8" w:rsidP="007D53F8">
      <w:pPr>
        <w:jc w:val="both"/>
      </w:pPr>
    </w:p>
    <w:p w:rsidR="007D53F8" w:rsidRDefault="007D53F8" w:rsidP="007D53F8">
      <w:pPr>
        <w:jc w:val="both"/>
      </w:pPr>
    </w:p>
    <w:p w:rsidR="007D53F8" w:rsidRDefault="007D53F8" w:rsidP="007D53F8">
      <w:pPr>
        <w:jc w:val="both"/>
      </w:pPr>
    </w:p>
    <w:p w:rsidR="007D53F8" w:rsidRDefault="007D53F8" w:rsidP="007D53F8">
      <w:r>
        <w:t xml:space="preserve">Председатель </w:t>
      </w:r>
    </w:p>
    <w:p w:rsidR="007D53F8" w:rsidRDefault="007D53F8" w:rsidP="007D53F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FCE" w:rsidRDefault="00C30FCE">
      <w:r>
        <w:separator/>
      </w:r>
    </w:p>
  </w:endnote>
  <w:endnote w:type="continuationSeparator" w:id="0">
    <w:p w:rsidR="00C30FCE" w:rsidRDefault="00C30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FCE" w:rsidRDefault="00C30FCE">
      <w:r>
        <w:separator/>
      </w:r>
    </w:p>
  </w:footnote>
  <w:footnote w:type="continuationSeparator" w:id="0">
    <w:p w:rsidR="00C30FCE" w:rsidRDefault="00C30F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53F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D53F8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30FCE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7D53F8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7D53F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2016-02-25T04:18:00Z</cp:lastPrinted>
  <dcterms:created xsi:type="dcterms:W3CDTF">2016-02-25T04:17:00Z</dcterms:created>
  <dcterms:modified xsi:type="dcterms:W3CDTF">2016-02-25T04:18:00Z</dcterms:modified>
</cp:coreProperties>
</file>