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0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A7C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A7CE5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A7CE5" w:rsidRPr="002A7CE5">
              <w:rPr>
                <w:szCs w:val="28"/>
              </w:rPr>
              <w:t>2347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A7C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A7CE5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изменения в статью 1 Закона Приморского края "О поддержке организаций, </w:t>
            </w:r>
            <w:proofErr w:type="spellStart"/>
            <w:r>
              <w:t>оказы</w:t>
            </w:r>
            <w:r>
              <w:t>-</w:t>
            </w:r>
            <w:r>
              <w:t>вающих</w:t>
            </w:r>
            <w:proofErr w:type="spellEnd"/>
            <w:r>
              <w:t xml:space="preserve"> на территории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услуги по </w:t>
            </w:r>
            <w:proofErr w:type="spellStart"/>
            <w:r>
              <w:t>теплоснаб</w:t>
            </w:r>
            <w:r>
              <w:t>-</w:t>
            </w:r>
            <w:r>
              <w:t>жению</w:t>
            </w:r>
            <w:proofErr w:type="spellEnd"/>
            <w:r>
              <w:t xml:space="preserve"> объектов жилищно-коммунального хозяйства"</w:t>
            </w:r>
            <w:proofErr w:type="gramEnd"/>
          </w:p>
          <w:p w:rsidR="000B3FB2" w:rsidRPr="002A7CE5" w:rsidRDefault="000B3FB2" w:rsidP="0094344A">
            <w:pPr>
              <w:ind w:left="-108"/>
              <w:jc w:val="both"/>
            </w:pPr>
          </w:p>
        </w:tc>
      </w:tr>
    </w:tbl>
    <w:p w:rsidR="002A7CE5" w:rsidRDefault="002A7CE5" w:rsidP="002A7CE5">
      <w:pPr>
        <w:ind w:firstLine="720"/>
      </w:pPr>
      <w:r>
        <w:t xml:space="preserve">Законодательное Собрание Приморского края </w:t>
      </w:r>
    </w:p>
    <w:p w:rsidR="002A7CE5" w:rsidRDefault="002A7CE5" w:rsidP="002A7CE5"/>
    <w:p w:rsidR="002A7CE5" w:rsidRDefault="002A7CE5" w:rsidP="002A7CE5">
      <w:r>
        <w:t>ПОСТАНОВЛЯЕТ:</w:t>
      </w:r>
    </w:p>
    <w:p w:rsidR="002A7CE5" w:rsidRDefault="002A7CE5" w:rsidP="002A7CE5">
      <w:pPr>
        <w:jc w:val="both"/>
      </w:pPr>
    </w:p>
    <w:p w:rsidR="002A7CE5" w:rsidRDefault="002A7CE5" w:rsidP="002A7CE5">
      <w:pPr>
        <w:jc w:val="both"/>
      </w:pPr>
      <w:r>
        <w:tab/>
      </w:r>
      <w:proofErr w:type="gramStart"/>
      <w:r>
        <w:t>1.Принять проект закона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в первом чтении.</w:t>
      </w:r>
      <w:proofErr w:type="gramEnd"/>
    </w:p>
    <w:p w:rsidR="002A7CE5" w:rsidRDefault="002A7CE5" w:rsidP="002A7CE5">
      <w:pPr>
        <w:jc w:val="both"/>
      </w:pPr>
    </w:p>
    <w:p w:rsidR="002A7CE5" w:rsidRDefault="002A7CE5" w:rsidP="002A7CE5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7CE5" w:rsidRDefault="002A7CE5" w:rsidP="002A7CE5">
      <w:pPr>
        <w:jc w:val="both"/>
      </w:pPr>
    </w:p>
    <w:p w:rsidR="002A7CE5" w:rsidRDefault="002A7CE5" w:rsidP="002A7CE5">
      <w:pPr>
        <w:jc w:val="both"/>
      </w:pPr>
      <w:r>
        <w:tab/>
        <w:t>3.Настоящее постановление вступает в силу со дня его принятия.</w:t>
      </w:r>
    </w:p>
    <w:p w:rsidR="002A7CE5" w:rsidRDefault="002A7CE5" w:rsidP="002A7CE5">
      <w:pPr>
        <w:jc w:val="both"/>
      </w:pPr>
      <w:bookmarkStart w:id="0" w:name="_GoBack"/>
      <w:bookmarkEnd w:id="0"/>
    </w:p>
    <w:p w:rsidR="002A7CE5" w:rsidRDefault="002A7CE5" w:rsidP="002A7CE5">
      <w:pPr>
        <w:jc w:val="both"/>
      </w:pPr>
    </w:p>
    <w:p w:rsidR="002A7CE5" w:rsidRDefault="002A7CE5" w:rsidP="002A7CE5">
      <w:pPr>
        <w:jc w:val="both"/>
      </w:pPr>
    </w:p>
    <w:p w:rsidR="002A7CE5" w:rsidRDefault="002A7CE5" w:rsidP="002A7CE5">
      <w:pPr>
        <w:jc w:val="both"/>
      </w:pPr>
      <w:r>
        <w:t xml:space="preserve">Председатель </w:t>
      </w:r>
    </w:p>
    <w:p w:rsidR="002A7CE5" w:rsidRDefault="002A7CE5" w:rsidP="002A7CE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2A7CE5" w:rsidRDefault="002A7CE5" w:rsidP="002A7CE5"/>
    <w:p w:rsidR="002A7CE5" w:rsidRDefault="002A7CE5" w:rsidP="002A7CE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A88" w:rsidRDefault="00BB0A88">
      <w:r>
        <w:separator/>
      </w:r>
    </w:p>
  </w:endnote>
  <w:endnote w:type="continuationSeparator" w:id="0">
    <w:p w:rsidR="00BB0A88" w:rsidRDefault="00BB0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A88" w:rsidRDefault="00BB0A88">
      <w:r>
        <w:separator/>
      </w:r>
    </w:p>
  </w:footnote>
  <w:footnote w:type="continuationSeparator" w:id="0">
    <w:p w:rsidR="00BB0A88" w:rsidRDefault="00BB0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7CE5"/>
    <w:rsid w:val="00057575"/>
    <w:rsid w:val="000B3FB2"/>
    <w:rsid w:val="000D628E"/>
    <w:rsid w:val="000E5228"/>
    <w:rsid w:val="00123119"/>
    <w:rsid w:val="00155F7F"/>
    <w:rsid w:val="002A7CE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0A88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2016-02-25T04:17:00Z</cp:lastPrinted>
  <dcterms:created xsi:type="dcterms:W3CDTF">2016-02-25T04:15:00Z</dcterms:created>
  <dcterms:modified xsi:type="dcterms:W3CDTF">2016-02-25T04:17:00Z</dcterms:modified>
</cp:coreProperties>
</file>