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984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A30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A3046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A3046" w:rsidRPr="00FA3046">
              <w:rPr>
                <w:szCs w:val="28"/>
              </w:rPr>
              <w:t>2345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A30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A3046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 w:rsidRPr="007C5CF4">
              <w:rPr>
                <w:szCs w:val="28"/>
              </w:rPr>
              <w:t>"</w:t>
            </w:r>
            <w:r>
              <w:t xml:space="preserve">О внесении изменений в Закон Приморского края 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 xml:space="preserve">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</w:t>
            </w:r>
            <w:proofErr w:type="spellStart"/>
            <w:r w:rsidRPr="001C12D5">
              <w:rPr>
                <w:szCs w:val="28"/>
              </w:rPr>
              <w:t>общест</w:t>
            </w:r>
            <w:proofErr w:type="spellEnd"/>
            <w:r>
              <w:rPr>
                <w:szCs w:val="28"/>
              </w:rPr>
              <w:t>-</w:t>
            </w:r>
            <w:r w:rsidRPr="001C12D5">
              <w:rPr>
                <w:szCs w:val="28"/>
              </w:rPr>
              <w:t>вами (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золотой акции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)</w:t>
            </w:r>
            <w:r w:rsidRPr="007C5CF4">
              <w:rPr>
                <w:szCs w:val="28"/>
              </w:rPr>
              <w:t>"</w:t>
            </w:r>
            <w:proofErr w:type="gramEnd"/>
          </w:p>
          <w:p w:rsidR="000B3FB2" w:rsidRPr="00FA3046" w:rsidRDefault="000B3FB2" w:rsidP="0094344A">
            <w:pPr>
              <w:ind w:left="-108"/>
              <w:jc w:val="both"/>
            </w:pPr>
          </w:p>
        </w:tc>
      </w:tr>
    </w:tbl>
    <w:p w:rsidR="00FA3046" w:rsidRDefault="00FA3046" w:rsidP="00FA3046">
      <w:pPr>
        <w:ind w:firstLine="720"/>
      </w:pPr>
      <w:r>
        <w:t xml:space="preserve">Законодательное Собрание Приморского края </w:t>
      </w:r>
    </w:p>
    <w:p w:rsidR="00FA3046" w:rsidRDefault="00FA3046" w:rsidP="00FA3046"/>
    <w:p w:rsidR="00FA3046" w:rsidRDefault="00FA3046" w:rsidP="00FA3046">
      <w:r>
        <w:t>ПОСТАНОВЛЯЕТ:</w:t>
      </w:r>
    </w:p>
    <w:p w:rsidR="00FA3046" w:rsidRDefault="00FA3046" w:rsidP="00FA3046"/>
    <w:p w:rsidR="00FA3046" w:rsidRDefault="00FA3046" w:rsidP="00FA3046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7C5CF4">
        <w:rPr>
          <w:szCs w:val="28"/>
        </w:rPr>
        <w:t>"</w:t>
      </w:r>
      <w:r>
        <w:t xml:space="preserve">О внесении изменений в Закон Приморского края </w:t>
      </w:r>
      <w:r w:rsidRPr="007C5CF4">
        <w:rPr>
          <w:szCs w:val="28"/>
        </w:rPr>
        <w:t>"</w:t>
      </w:r>
      <w:r w:rsidRPr="001C12D5">
        <w:rPr>
          <w:szCs w:val="28"/>
        </w:rPr>
        <w:t>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</w:t>
      </w:r>
      <w:r w:rsidRPr="007C5CF4">
        <w:rPr>
          <w:szCs w:val="28"/>
        </w:rPr>
        <w:t>"</w:t>
      </w:r>
      <w:r w:rsidRPr="001C12D5">
        <w:rPr>
          <w:szCs w:val="28"/>
        </w:rPr>
        <w:t>золотой акции</w:t>
      </w:r>
      <w:r w:rsidRPr="007C5CF4">
        <w:rPr>
          <w:szCs w:val="28"/>
        </w:rPr>
        <w:t>"</w:t>
      </w:r>
      <w:r w:rsidRPr="001C12D5">
        <w:rPr>
          <w:szCs w:val="28"/>
        </w:rPr>
        <w:t>)</w:t>
      </w:r>
      <w:r w:rsidRPr="007C5CF4">
        <w:rPr>
          <w:szCs w:val="28"/>
        </w:rPr>
        <w:t>"</w:t>
      </w:r>
      <w:r>
        <w:t xml:space="preserve"> в первом чтении.</w:t>
      </w:r>
      <w:proofErr w:type="gramEnd"/>
    </w:p>
    <w:p w:rsidR="00FA3046" w:rsidRDefault="00FA3046" w:rsidP="00FA3046">
      <w:pPr>
        <w:jc w:val="both"/>
      </w:pPr>
    </w:p>
    <w:p w:rsidR="00FA3046" w:rsidRDefault="00FA3046" w:rsidP="00FA3046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A3046" w:rsidRDefault="00FA3046" w:rsidP="00FA3046">
      <w:pPr>
        <w:jc w:val="both"/>
      </w:pPr>
    </w:p>
    <w:p w:rsidR="00FA3046" w:rsidRDefault="00FA3046" w:rsidP="00FA304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A3046" w:rsidRDefault="00FA3046" w:rsidP="00FA3046">
      <w:pPr>
        <w:jc w:val="both"/>
      </w:pPr>
    </w:p>
    <w:p w:rsidR="00FA3046" w:rsidRDefault="00FA3046" w:rsidP="00FA3046">
      <w:pPr>
        <w:jc w:val="both"/>
      </w:pPr>
    </w:p>
    <w:p w:rsidR="00FA3046" w:rsidRDefault="00FA3046" w:rsidP="00FA3046">
      <w:pPr>
        <w:jc w:val="both"/>
      </w:pPr>
    </w:p>
    <w:p w:rsidR="00FA3046" w:rsidRDefault="00FA3046" w:rsidP="00FA3046">
      <w:pPr>
        <w:jc w:val="both"/>
      </w:pPr>
      <w:r>
        <w:t xml:space="preserve">Председатель </w:t>
      </w:r>
    </w:p>
    <w:p w:rsidR="00FA3046" w:rsidRDefault="00FA3046" w:rsidP="00FA304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0C6" w:rsidRDefault="00F460C6">
      <w:r>
        <w:separator/>
      </w:r>
    </w:p>
  </w:endnote>
  <w:endnote w:type="continuationSeparator" w:id="0">
    <w:p w:rsidR="00F460C6" w:rsidRDefault="00F46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0C6" w:rsidRDefault="00F460C6">
      <w:r>
        <w:separator/>
      </w:r>
    </w:p>
  </w:footnote>
  <w:footnote w:type="continuationSeparator" w:id="0">
    <w:p w:rsidR="00F460C6" w:rsidRDefault="00F46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304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60C6"/>
    <w:rsid w:val="00F75CDD"/>
    <w:rsid w:val="00FA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2016-02-24T23:41:00Z</cp:lastPrinted>
  <dcterms:created xsi:type="dcterms:W3CDTF">2016-02-24T23:40:00Z</dcterms:created>
  <dcterms:modified xsi:type="dcterms:W3CDTF">2016-02-24T23:42:00Z</dcterms:modified>
</cp:coreProperties>
</file>