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85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28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28C0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28C0" w:rsidRPr="00C028C0">
              <w:rPr>
                <w:szCs w:val="28"/>
              </w:rPr>
              <w:t>2340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28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028C0" w:rsidRDefault="00C028C0" w:rsidP="00C028C0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0B3FB2" w:rsidRDefault="000B3FB2"/>
    <w:p w:rsidR="00C028C0" w:rsidRDefault="00C028C0" w:rsidP="00C028C0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C028C0" w:rsidRDefault="00C028C0" w:rsidP="00C028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028C0" w:rsidRDefault="00C028C0" w:rsidP="00C028C0">
      <w:r>
        <w:t>ПОСТАНОВЛЯЕТ:</w:t>
      </w:r>
    </w:p>
    <w:p w:rsidR="00C028C0" w:rsidRDefault="00C028C0" w:rsidP="00C028C0"/>
    <w:p w:rsidR="00C028C0" w:rsidRDefault="00C028C0" w:rsidP="00C028C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на должности мировых судей в Приморском крае на пятилетний срок полномочий:</w:t>
      </w:r>
    </w:p>
    <w:p w:rsidR="00C028C0" w:rsidRDefault="00C028C0" w:rsidP="00C028C0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C028C0" w:rsidRPr="00DE78CD" w:rsidTr="00BF5547">
        <w:tc>
          <w:tcPr>
            <w:tcW w:w="3369" w:type="dxa"/>
          </w:tcPr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</w:pPr>
            <w:r>
              <w:t xml:space="preserve">Ким </w:t>
            </w:r>
          </w:p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</w:pPr>
            <w:r>
              <w:t xml:space="preserve">Лору Эн </w:t>
            </w:r>
            <w:proofErr w:type="spellStart"/>
            <w:r>
              <w:t>Хеновну</w:t>
            </w:r>
            <w:proofErr w:type="spellEnd"/>
          </w:p>
        </w:tc>
        <w:tc>
          <w:tcPr>
            <w:tcW w:w="425" w:type="dxa"/>
            <w:tcBorders>
              <w:left w:val="nil"/>
            </w:tcBorders>
          </w:tcPr>
          <w:p w:rsidR="00C028C0" w:rsidRDefault="00C028C0" w:rsidP="00BF5547"/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028C0" w:rsidRDefault="00C028C0" w:rsidP="00BF5547">
            <w:pPr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52</w:t>
            </w:r>
            <w:r w:rsidRPr="0074120E">
              <w:t xml:space="preserve"> </w:t>
            </w:r>
            <w:r>
              <w:t>судебного района города Находки Приморского края</w:t>
            </w:r>
            <w:r w:rsidRPr="00940E41">
              <w:t>;</w:t>
            </w:r>
          </w:p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C028C0" w:rsidRPr="00DE78CD" w:rsidTr="00BF5547">
        <w:tc>
          <w:tcPr>
            <w:tcW w:w="3369" w:type="dxa"/>
          </w:tcPr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proofErr w:type="spellStart"/>
            <w:r w:rsidRPr="00E71F09">
              <w:rPr>
                <w:snapToGrid w:val="0"/>
                <w:color w:val="000000"/>
                <w:szCs w:val="28"/>
              </w:rPr>
              <w:t>Корниевск</w:t>
            </w:r>
            <w:r>
              <w:rPr>
                <w:snapToGrid w:val="0"/>
                <w:color w:val="000000"/>
                <w:szCs w:val="28"/>
              </w:rPr>
              <w:t>ую</w:t>
            </w:r>
            <w:proofErr w:type="spellEnd"/>
          </w:p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</w:pPr>
            <w:r w:rsidRPr="00E71F09">
              <w:rPr>
                <w:snapToGrid w:val="0"/>
                <w:color w:val="000000"/>
                <w:szCs w:val="28"/>
              </w:rPr>
              <w:t>Евгени</w:t>
            </w:r>
            <w:r>
              <w:rPr>
                <w:snapToGrid w:val="0"/>
                <w:color w:val="000000"/>
                <w:szCs w:val="28"/>
              </w:rPr>
              <w:t>ю</w:t>
            </w:r>
            <w:r w:rsidRPr="00E71F09">
              <w:rPr>
                <w:snapToGrid w:val="0"/>
                <w:color w:val="000000"/>
                <w:szCs w:val="28"/>
              </w:rPr>
              <w:t xml:space="preserve"> Валерьевн</w:t>
            </w:r>
            <w:r>
              <w:rPr>
                <w:snapToGrid w:val="0"/>
                <w:color w:val="000000"/>
                <w:szCs w:val="28"/>
              </w:rPr>
              <w:t>у</w:t>
            </w:r>
          </w:p>
        </w:tc>
        <w:tc>
          <w:tcPr>
            <w:tcW w:w="425" w:type="dxa"/>
            <w:tcBorders>
              <w:left w:val="nil"/>
            </w:tcBorders>
          </w:tcPr>
          <w:p w:rsidR="00C028C0" w:rsidRDefault="00C028C0" w:rsidP="00BF5547"/>
          <w:p w:rsidR="00C028C0" w:rsidRDefault="00C028C0" w:rsidP="00BF5547">
            <w:r>
              <w:t>-</w:t>
            </w:r>
          </w:p>
        </w:tc>
        <w:tc>
          <w:tcPr>
            <w:tcW w:w="5812" w:type="dxa"/>
          </w:tcPr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96</w:t>
            </w:r>
            <w:r w:rsidRPr="0074120E">
              <w:t xml:space="preserve"> </w:t>
            </w:r>
            <w:r>
              <w:t xml:space="preserve">Чугуевского </w:t>
            </w:r>
            <w:r w:rsidRPr="0074120E">
              <w:t xml:space="preserve">судебного района </w:t>
            </w:r>
            <w:r>
              <w:t>Приморского края;</w:t>
            </w:r>
          </w:p>
          <w:p w:rsidR="00C028C0" w:rsidRPr="00DE78CD" w:rsidRDefault="00C028C0" w:rsidP="00BF5547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C028C0" w:rsidRPr="00DE78CD" w:rsidTr="00BF5547">
        <w:tc>
          <w:tcPr>
            <w:tcW w:w="3369" w:type="dxa"/>
          </w:tcPr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</w:pPr>
            <w:r>
              <w:t>Малову</w:t>
            </w:r>
          </w:p>
          <w:p w:rsidR="00C028C0" w:rsidRPr="00E71F09" w:rsidRDefault="00C028C0" w:rsidP="00BF5547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r>
              <w:t>Татьяну Ильиничну</w:t>
            </w:r>
          </w:p>
        </w:tc>
        <w:tc>
          <w:tcPr>
            <w:tcW w:w="425" w:type="dxa"/>
            <w:tcBorders>
              <w:left w:val="nil"/>
            </w:tcBorders>
          </w:tcPr>
          <w:p w:rsidR="00C028C0" w:rsidRDefault="00C028C0" w:rsidP="00BF5547">
            <w:pPr>
              <w:jc w:val="center"/>
              <w:rPr>
                <w:szCs w:val="28"/>
              </w:rPr>
            </w:pPr>
          </w:p>
          <w:p w:rsidR="00C028C0" w:rsidRDefault="00C028C0" w:rsidP="00BF5547">
            <w:pPr>
              <w:jc w:val="center"/>
            </w:pPr>
            <w:r w:rsidRPr="00C345E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028C0" w:rsidRDefault="00C028C0" w:rsidP="00BF5547">
            <w:pPr>
              <w:jc w:val="both"/>
              <w:rPr>
                <w:szCs w:val="28"/>
              </w:rPr>
            </w:pPr>
          </w:p>
          <w:p w:rsidR="00C028C0" w:rsidRDefault="00C028C0" w:rsidP="00BF5547">
            <w:pPr>
              <w:jc w:val="both"/>
            </w:pPr>
            <w:r w:rsidRPr="00F42FBD">
              <w:rPr>
                <w:szCs w:val="28"/>
              </w:rPr>
              <w:t xml:space="preserve">мировым судьей судебного участка </w:t>
            </w:r>
            <w:r w:rsidRPr="00F42FBD">
              <w:t>№ 5</w:t>
            </w:r>
            <w:r>
              <w:t>4</w:t>
            </w:r>
            <w:r w:rsidRPr="00F42FBD">
              <w:t xml:space="preserve"> судебного района города </w:t>
            </w:r>
            <w:proofErr w:type="spellStart"/>
            <w:r>
              <w:t>Партизанска</w:t>
            </w:r>
            <w:proofErr w:type="spellEnd"/>
            <w:r>
              <w:t xml:space="preserve"> </w:t>
            </w:r>
            <w:r w:rsidRPr="00F42FBD">
              <w:t>Приморского края;</w:t>
            </w:r>
          </w:p>
          <w:p w:rsidR="00C028C0" w:rsidRDefault="00C028C0" w:rsidP="00BF5547">
            <w:pPr>
              <w:jc w:val="both"/>
            </w:pPr>
          </w:p>
        </w:tc>
      </w:tr>
      <w:tr w:rsidR="00C028C0" w:rsidRPr="00DE78CD" w:rsidTr="00BF5547">
        <w:tc>
          <w:tcPr>
            <w:tcW w:w="3369" w:type="dxa"/>
          </w:tcPr>
          <w:p w:rsidR="00C028C0" w:rsidRDefault="00C028C0" w:rsidP="00BF5547">
            <w:pPr>
              <w:pStyle w:val="a3"/>
              <w:tabs>
                <w:tab w:val="left" w:pos="708"/>
              </w:tabs>
              <w:jc w:val="both"/>
            </w:pPr>
            <w:r>
              <w:t>Шиллер</w:t>
            </w:r>
          </w:p>
          <w:p w:rsidR="00C028C0" w:rsidRPr="00E71F09" w:rsidRDefault="00C028C0" w:rsidP="00BF5547">
            <w:pPr>
              <w:pStyle w:val="a3"/>
              <w:tabs>
                <w:tab w:val="left" w:pos="708"/>
              </w:tabs>
              <w:jc w:val="both"/>
              <w:rPr>
                <w:snapToGrid w:val="0"/>
                <w:color w:val="000000"/>
                <w:szCs w:val="28"/>
              </w:rPr>
            </w:pPr>
            <w:r>
              <w:t>Екатерину Робертовну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C028C0" w:rsidRDefault="00C028C0" w:rsidP="00BF5547">
            <w:pPr>
              <w:jc w:val="center"/>
              <w:rPr>
                <w:szCs w:val="28"/>
              </w:rPr>
            </w:pPr>
          </w:p>
          <w:p w:rsidR="00C028C0" w:rsidRDefault="00C028C0" w:rsidP="00BF5547">
            <w:pPr>
              <w:jc w:val="center"/>
            </w:pPr>
            <w:r w:rsidRPr="00C345E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C028C0" w:rsidRDefault="00C028C0" w:rsidP="00BF5547">
            <w:pPr>
              <w:jc w:val="both"/>
              <w:rPr>
                <w:szCs w:val="28"/>
              </w:rPr>
            </w:pPr>
          </w:p>
          <w:p w:rsidR="00C028C0" w:rsidRDefault="00C028C0" w:rsidP="00BF5547">
            <w:pPr>
              <w:jc w:val="both"/>
            </w:pPr>
            <w:r w:rsidRPr="00F42FBD">
              <w:rPr>
                <w:szCs w:val="28"/>
              </w:rPr>
              <w:t xml:space="preserve">мировым судьей судебного участка </w:t>
            </w:r>
            <w:r w:rsidRPr="00F42FBD">
              <w:t>№ 5</w:t>
            </w:r>
            <w:r>
              <w:t>6</w:t>
            </w:r>
            <w:r w:rsidRPr="00F42FBD">
              <w:t xml:space="preserve"> судебного района города </w:t>
            </w:r>
            <w:proofErr w:type="spellStart"/>
            <w:r>
              <w:t>Партизанска</w:t>
            </w:r>
            <w:proofErr w:type="spellEnd"/>
            <w:r w:rsidRPr="00F42FBD">
              <w:t xml:space="preserve"> Приморского края</w:t>
            </w:r>
            <w:r>
              <w:t>.</w:t>
            </w:r>
          </w:p>
        </w:tc>
      </w:tr>
    </w:tbl>
    <w:p w:rsidR="00C028C0" w:rsidRDefault="00C028C0" w:rsidP="00C028C0">
      <w:pPr>
        <w:pStyle w:val="a3"/>
        <w:tabs>
          <w:tab w:val="left" w:pos="708"/>
        </w:tabs>
        <w:ind w:firstLine="709"/>
        <w:jc w:val="both"/>
      </w:pPr>
    </w:p>
    <w:p w:rsidR="00C028C0" w:rsidRDefault="00C028C0" w:rsidP="00C028C0">
      <w:pPr>
        <w:ind w:firstLine="709"/>
        <w:jc w:val="both"/>
      </w:pPr>
      <w:r>
        <w:t>2.Настоящее постановление вступает в силу с 1 мая 2016 года.</w:t>
      </w:r>
    </w:p>
    <w:p w:rsidR="00C028C0" w:rsidRPr="008F359E" w:rsidRDefault="00C028C0" w:rsidP="00C028C0">
      <w:pPr>
        <w:ind w:firstLine="709"/>
        <w:jc w:val="both"/>
        <w:rPr>
          <w:sz w:val="24"/>
          <w:szCs w:val="24"/>
        </w:rPr>
      </w:pPr>
    </w:p>
    <w:p w:rsidR="00C028C0" w:rsidRDefault="00C028C0" w:rsidP="00C028C0">
      <w:pPr>
        <w:jc w:val="both"/>
        <w:rPr>
          <w:sz w:val="24"/>
          <w:szCs w:val="24"/>
        </w:rPr>
      </w:pPr>
    </w:p>
    <w:p w:rsidR="00C028C0" w:rsidRDefault="00C028C0" w:rsidP="00C028C0">
      <w:pPr>
        <w:jc w:val="both"/>
        <w:rPr>
          <w:sz w:val="24"/>
          <w:szCs w:val="24"/>
        </w:rPr>
      </w:pPr>
    </w:p>
    <w:p w:rsidR="00C028C0" w:rsidRDefault="00C028C0" w:rsidP="00C028C0">
      <w:pPr>
        <w:jc w:val="both"/>
      </w:pPr>
      <w:r>
        <w:t>Председатель</w:t>
      </w:r>
    </w:p>
    <w:p w:rsidR="00931FD6" w:rsidRDefault="00C028C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177" w:rsidRDefault="000B0177">
      <w:r>
        <w:separator/>
      </w:r>
    </w:p>
  </w:endnote>
  <w:endnote w:type="continuationSeparator" w:id="0">
    <w:p w:rsidR="000B0177" w:rsidRDefault="000B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177" w:rsidRDefault="000B0177">
      <w:r>
        <w:separator/>
      </w:r>
    </w:p>
  </w:footnote>
  <w:footnote w:type="continuationSeparator" w:id="0">
    <w:p w:rsidR="000B0177" w:rsidRDefault="000B0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28C0"/>
    <w:rsid w:val="00057575"/>
    <w:rsid w:val="000B0177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28C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028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2016-02-24T07:01:00Z</dcterms:created>
  <dcterms:modified xsi:type="dcterms:W3CDTF">2016-02-24T07:03:00Z</dcterms:modified>
</cp:coreProperties>
</file>