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792193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F56A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56A9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B339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E2CC6">
              <w:rPr>
                <w:szCs w:val="28"/>
              </w:rPr>
              <w:t>2339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56A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E2CC6" w:rsidP="0094344A">
            <w:pPr>
              <w:ind w:left="-108"/>
              <w:jc w:val="both"/>
            </w:pPr>
            <w:r>
              <w:t xml:space="preserve">О Законе Приморского края         "О внесении изменения в статью 2 Закона Приморского края "Об охоте и сохранении охотничьих ресурсов на территории </w:t>
            </w:r>
            <w:proofErr w:type="gramStart"/>
            <w:r>
              <w:t>При</w:t>
            </w:r>
            <w:r w:rsidR="00884D62">
              <w:t>-</w:t>
            </w:r>
            <w:r>
              <w:t>морского</w:t>
            </w:r>
            <w:proofErr w:type="gramEnd"/>
            <w:r>
              <w:t xml:space="preserve"> края"</w:t>
            </w:r>
          </w:p>
          <w:p w:rsidR="000B3FB2" w:rsidRPr="003F56A9" w:rsidRDefault="000B3FB2" w:rsidP="0094344A">
            <w:pPr>
              <w:ind w:left="-108"/>
              <w:jc w:val="both"/>
            </w:pPr>
          </w:p>
        </w:tc>
      </w:tr>
    </w:tbl>
    <w:p w:rsidR="00884D62" w:rsidRDefault="00884D62" w:rsidP="00884D62">
      <w:pPr>
        <w:ind w:firstLine="709"/>
      </w:pPr>
      <w:bookmarkStart w:id="0" w:name="_GoBack"/>
      <w:bookmarkEnd w:id="0"/>
      <w:r>
        <w:t>Законодательное Собрание Приморского края</w:t>
      </w:r>
    </w:p>
    <w:p w:rsidR="00884D62" w:rsidRDefault="00884D62" w:rsidP="00884D62"/>
    <w:p w:rsidR="00884D62" w:rsidRDefault="00884D62" w:rsidP="00884D62">
      <w:r>
        <w:t>ПОСТАНОВЛЯЕТ</w:t>
      </w:r>
    </w:p>
    <w:p w:rsidR="00884D62" w:rsidRDefault="00884D62" w:rsidP="00884D62"/>
    <w:p w:rsidR="00884D62" w:rsidRDefault="00884D62" w:rsidP="00884D62">
      <w:pPr>
        <w:ind w:firstLine="709"/>
        <w:jc w:val="both"/>
      </w:pPr>
      <w:r>
        <w:t xml:space="preserve">1.Принять Закон </w:t>
      </w:r>
      <w:r w:rsidRPr="0045315B">
        <w:t>Приморского края</w:t>
      </w:r>
      <w:r>
        <w:t xml:space="preserve"> "О внесении изменения в статью 2 Закона Приморского края "Об охоте и сохранении охотничьих ресурсов на территории Приморского края".</w:t>
      </w:r>
    </w:p>
    <w:p w:rsidR="00884D62" w:rsidRDefault="00884D62" w:rsidP="00884D62">
      <w:r>
        <w:tab/>
      </w:r>
    </w:p>
    <w:p w:rsidR="00884D62" w:rsidRDefault="00884D62" w:rsidP="00884D62">
      <w:pPr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884D62" w:rsidRDefault="00884D62" w:rsidP="00884D62">
      <w:pPr>
        <w:ind w:firstLine="709"/>
        <w:jc w:val="both"/>
      </w:pPr>
    </w:p>
    <w:p w:rsidR="00884D62" w:rsidRDefault="00884D62" w:rsidP="00884D62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84D62" w:rsidRDefault="00884D62" w:rsidP="00884D62"/>
    <w:p w:rsidR="00884D62" w:rsidRDefault="00884D62" w:rsidP="00884D62"/>
    <w:p w:rsidR="00884D62" w:rsidRDefault="00884D62" w:rsidP="00884D62"/>
    <w:p w:rsidR="00884D62" w:rsidRDefault="00884D62" w:rsidP="00884D62">
      <w:r>
        <w:t>Председатель</w:t>
      </w:r>
    </w:p>
    <w:p w:rsidR="00884D62" w:rsidRDefault="00884D62" w:rsidP="00884D62">
      <w:r>
        <w:t>Законодательного Собрания                                                            В.В. Горчаков</w:t>
      </w:r>
    </w:p>
    <w:p w:rsidR="00884D62" w:rsidRDefault="00884D62" w:rsidP="00884D62"/>
    <w:p w:rsidR="00155659" w:rsidRDefault="00155659" w:rsidP="00155659"/>
    <w:p w:rsidR="00155659" w:rsidRDefault="00155659" w:rsidP="00155659"/>
    <w:p w:rsidR="00931FD6" w:rsidRDefault="00931FD6" w:rsidP="00155659">
      <w:pPr>
        <w:ind w:firstLine="709"/>
      </w:pP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DB8" w:rsidRDefault="00175DB8">
      <w:r>
        <w:separator/>
      </w:r>
    </w:p>
  </w:endnote>
  <w:endnote w:type="continuationSeparator" w:id="0">
    <w:p w:rsidR="00175DB8" w:rsidRDefault="0017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DB8" w:rsidRDefault="00175DB8">
      <w:r>
        <w:separator/>
      </w:r>
    </w:p>
  </w:footnote>
  <w:footnote w:type="continuationSeparator" w:id="0">
    <w:p w:rsidR="00175DB8" w:rsidRDefault="00175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6A9"/>
    <w:rsid w:val="00057575"/>
    <w:rsid w:val="000B3FB2"/>
    <w:rsid w:val="000B539B"/>
    <w:rsid w:val="000C0129"/>
    <w:rsid w:val="000D628E"/>
    <w:rsid w:val="000E5228"/>
    <w:rsid w:val="000E6B3E"/>
    <w:rsid w:val="00123119"/>
    <w:rsid w:val="00155659"/>
    <w:rsid w:val="00155F7F"/>
    <w:rsid w:val="00175DB8"/>
    <w:rsid w:val="003325F4"/>
    <w:rsid w:val="00382730"/>
    <w:rsid w:val="00392E21"/>
    <w:rsid w:val="003F56A9"/>
    <w:rsid w:val="00492790"/>
    <w:rsid w:val="004B69FA"/>
    <w:rsid w:val="004D1A01"/>
    <w:rsid w:val="00562584"/>
    <w:rsid w:val="005A6019"/>
    <w:rsid w:val="005B1910"/>
    <w:rsid w:val="005E6130"/>
    <w:rsid w:val="00695A4A"/>
    <w:rsid w:val="006D45ED"/>
    <w:rsid w:val="006E650F"/>
    <w:rsid w:val="006E6BDE"/>
    <w:rsid w:val="00726997"/>
    <w:rsid w:val="007B48E7"/>
    <w:rsid w:val="007B5289"/>
    <w:rsid w:val="00812E87"/>
    <w:rsid w:val="00835A0E"/>
    <w:rsid w:val="008818A7"/>
    <w:rsid w:val="00884D62"/>
    <w:rsid w:val="008B3395"/>
    <w:rsid w:val="00906AF0"/>
    <w:rsid w:val="00922AED"/>
    <w:rsid w:val="00924B45"/>
    <w:rsid w:val="00931FD6"/>
    <w:rsid w:val="009372FF"/>
    <w:rsid w:val="0094344A"/>
    <w:rsid w:val="009959AC"/>
    <w:rsid w:val="009C06BA"/>
    <w:rsid w:val="00A13794"/>
    <w:rsid w:val="00A2121D"/>
    <w:rsid w:val="00A26C60"/>
    <w:rsid w:val="00A93332"/>
    <w:rsid w:val="00AE5EE6"/>
    <w:rsid w:val="00B9135A"/>
    <w:rsid w:val="00BA58C7"/>
    <w:rsid w:val="00C20E8F"/>
    <w:rsid w:val="00C37DE2"/>
    <w:rsid w:val="00CA7E54"/>
    <w:rsid w:val="00CE19DF"/>
    <w:rsid w:val="00CE2CC6"/>
    <w:rsid w:val="00D02716"/>
    <w:rsid w:val="00DF01B2"/>
    <w:rsid w:val="00E67955"/>
    <w:rsid w:val="00E869B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3</cp:revision>
  <cp:lastPrinted>2016-02-25T06:11:00Z</cp:lastPrinted>
  <dcterms:created xsi:type="dcterms:W3CDTF">2016-02-25T06:10:00Z</dcterms:created>
  <dcterms:modified xsi:type="dcterms:W3CDTF">2016-02-25T06:11:00Z</dcterms:modified>
</cp:coreProperties>
</file>