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183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B339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55659" w:rsidRPr="00155659">
              <w:rPr>
                <w:szCs w:val="28"/>
              </w:rPr>
              <w:t>2338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55659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статью 2 Закона Приморского края "Об охоте и сохранении </w:t>
            </w:r>
            <w:proofErr w:type="gramStart"/>
            <w:r>
              <w:t>охот</w:t>
            </w:r>
            <w:r>
              <w:t>-</w:t>
            </w:r>
            <w:r>
              <w:t>ничьих</w:t>
            </w:r>
            <w:proofErr w:type="gramEnd"/>
            <w:r>
              <w:t xml:space="preserve"> ресурсов на территории Приморского края"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155659" w:rsidRDefault="00155659" w:rsidP="00155659">
      <w:pPr>
        <w:ind w:firstLine="709"/>
      </w:pPr>
      <w:r>
        <w:t>Законодательное Собрание Приморского края</w:t>
      </w:r>
    </w:p>
    <w:p w:rsidR="00155659" w:rsidRDefault="00155659" w:rsidP="00155659"/>
    <w:p w:rsidR="00155659" w:rsidRDefault="00155659" w:rsidP="00155659">
      <w:r>
        <w:t>ПОСТАНОВЛЯЕТ</w:t>
      </w:r>
    </w:p>
    <w:p w:rsidR="00155659" w:rsidRDefault="00155659" w:rsidP="00155659"/>
    <w:p w:rsidR="00155659" w:rsidRDefault="00155659" w:rsidP="00155659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изменения в статью 2 Закона Приморского края "Об охоте и сохранении охотничьих ресурсов на территории Приморского края" в первом чтении.</w:t>
      </w:r>
    </w:p>
    <w:p w:rsidR="00155659" w:rsidRDefault="00155659" w:rsidP="00155659"/>
    <w:p w:rsidR="00155659" w:rsidRDefault="00155659" w:rsidP="00155659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55659" w:rsidRDefault="00155659" w:rsidP="00155659">
      <w:pPr>
        <w:jc w:val="both"/>
      </w:pPr>
    </w:p>
    <w:p w:rsidR="00155659" w:rsidRDefault="00155659" w:rsidP="0015565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55659" w:rsidRDefault="00155659" w:rsidP="00155659"/>
    <w:p w:rsidR="00155659" w:rsidRDefault="00155659" w:rsidP="00155659"/>
    <w:p w:rsidR="00155659" w:rsidRDefault="00155659" w:rsidP="00155659"/>
    <w:p w:rsidR="00155659" w:rsidRDefault="00155659" w:rsidP="00155659">
      <w:r>
        <w:t>Председатель</w:t>
      </w:r>
    </w:p>
    <w:p w:rsidR="00155659" w:rsidRDefault="00155659" w:rsidP="00155659">
      <w:r>
        <w:t>Законодательного Собрания                                                            В.В. Горчаков</w:t>
      </w:r>
    </w:p>
    <w:p w:rsidR="00155659" w:rsidRDefault="00155659" w:rsidP="00155659"/>
    <w:p w:rsidR="00931FD6" w:rsidRDefault="00931FD6" w:rsidP="00155659">
      <w:pPr>
        <w:ind w:firstLine="709"/>
      </w:pP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9"/>
    <w:rsid w:val="00057575"/>
    <w:rsid w:val="000B3FB2"/>
    <w:rsid w:val="000B539B"/>
    <w:rsid w:val="000C0129"/>
    <w:rsid w:val="000D628E"/>
    <w:rsid w:val="000E5228"/>
    <w:rsid w:val="000E6B3E"/>
    <w:rsid w:val="00123119"/>
    <w:rsid w:val="00155659"/>
    <w:rsid w:val="00155F7F"/>
    <w:rsid w:val="00175DB8"/>
    <w:rsid w:val="003325F4"/>
    <w:rsid w:val="00382730"/>
    <w:rsid w:val="00392E21"/>
    <w:rsid w:val="003F56A9"/>
    <w:rsid w:val="004B69FA"/>
    <w:rsid w:val="004D1A01"/>
    <w:rsid w:val="00562584"/>
    <w:rsid w:val="005A6019"/>
    <w:rsid w:val="005B1910"/>
    <w:rsid w:val="005E6130"/>
    <w:rsid w:val="00695A4A"/>
    <w:rsid w:val="006D45ED"/>
    <w:rsid w:val="006E650F"/>
    <w:rsid w:val="006E6BDE"/>
    <w:rsid w:val="00726997"/>
    <w:rsid w:val="007B48E7"/>
    <w:rsid w:val="007B5289"/>
    <w:rsid w:val="00812E87"/>
    <w:rsid w:val="00835A0E"/>
    <w:rsid w:val="008818A7"/>
    <w:rsid w:val="008B3395"/>
    <w:rsid w:val="00906AF0"/>
    <w:rsid w:val="00922AED"/>
    <w:rsid w:val="00924B45"/>
    <w:rsid w:val="00931FD6"/>
    <w:rsid w:val="009372FF"/>
    <w:rsid w:val="0094344A"/>
    <w:rsid w:val="009959AC"/>
    <w:rsid w:val="009C06BA"/>
    <w:rsid w:val="00A13794"/>
    <w:rsid w:val="00A2121D"/>
    <w:rsid w:val="00A26C60"/>
    <w:rsid w:val="00A93332"/>
    <w:rsid w:val="00AE5EE6"/>
    <w:rsid w:val="00B9135A"/>
    <w:rsid w:val="00BA58C7"/>
    <w:rsid w:val="00C20E8F"/>
    <w:rsid w:val="00C37DE2"/>
    <w:rsid w:val="00CA7E54"/>
    <w:rsid w:val="00CE19DF"/>
    <w:rsid w:val="00D02716"/>
    <w:rsid w:val="00DF01B2"/>
    <w:rsid w:val="00E67955"/>
    <w:rsid w:val="00E869B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2016-02-25T06:09:00Z</cp:lastPrinted>
  <dcterms:created xsi:type="dcterms:W3CDTF">2016-02-25T06:08:00Z</dcterms:created>
  <dcterms:modified xsi:type="dcterms:W3CDTF">2016-02-25T06:09:00Z</dcterms:modified>
</cp:coreProperties>
</file>