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89731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A3E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3E52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3E52" w:rsidRPr="004A3E52">
              <w:rPr>
                <w:szCs w:val="28"/>
              </w:rPr>
              <w:t>2336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A3E5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3E52" w:rsidP="004A3E52">
            <w:pPr>
              <w:ind w:left="-108"/>
              <w:jc w:val="both"/>
            </w:pPr>
            <w:r>
              <w:t xml:space="preserve">О проекте закона Приморского края "О перечне должностных лиц, уполномоченных составлять </w:t>
            </w:r>
            <w:proofErr w:type="spellStart"/>
            <w:r>
              <w:t>прото</w:t>
            </w:r>
            <w:proofErr w:type="spellEnd"/>
            <w:r>
              <w:t xml:space="preserve">-колы по делам об </w:t>
            </w:r>
            <w:proofErr w:type="spellStart"/>
            <w:r>
              <w:t>админи-стративных</w:t>
            </w:r>
            <w:proofErr w:type="spellEnd"/>
            <w:r>
              <w:t xml:space="preserve"> правонарушениях, предусмотренных статьями </w:t>
            </w:r>
            <w:r>
              <w:br/>
              <w:t>15.14-15.15.16 Кодекса Российской Федерации об административных право</w:t>
            </w:r>
            <w:bookmarkStart w:id="0" w:name="_GoBack"/>
            <w:bookmarkEnd w:id="0"/>
            <w:r>
              <w:t>нарушениях, совершенных в отношении средств местных бюджетов"</w:t>
            </w:r>
          </w:p>
          <w:p w:rsidR="000B3FB2" w:rsidRPr="004A3E52" w:rsidRDefault="000B3FB2" w:rsidP="0094344A">
            <w:pPr>
              <w:ind w:left="-108"/>
              <w:jc w:val="both"/>
            </w:pPr>
          </w:p>
        </w:tc>
      </w:tr>
    </w:tbl>
    <w:p w:rsidR="004A3E52" w:rsidRDefault="004A3E52" w:rsidP="004A3E5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A3E52" w:rsidRDefault="004A3E52" w:rsidP="004A3E52">
      <w:pPr>
        <w:pStyle w:val="a3"/>
        <w:tabs>
          <w:tab w:val="clear" w:pos="4153"/>
          <w:tab w:val="clear" w:pos="8306"/>
        </w:tabs>
      </w:pPr>
    </w:p>
    <w:p w:rsidR="004A3E52" w:rsidRDefault="004A3E52" w:rsidP="004A3E5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A3E52" w:rsidRDefault="004A3E52" w:rsidP="004A3E52"/>
    <w:p w:rsidR="004A3E52" w:rsidRDefault="004A3E52" w:rsidP="004A3E52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A81AA0">
        <w:rPr>
          <w:szCs w:val="28"/>
        </w:rPr>
        <w:t>"</w:t>
      </w:r>
      <w:r>
        <w:rPr>
          <w:szCs w:val="28"/>
        </w:rPr>
        <w:t>О</w:t>
      </w:r>
      <w:r w:rsidRPr="004269D2">
        <w:rPr>
          <w:szCs w:val="28"/>
        </w:rPr>
        <w:t xml:space="preserve"> </w:t>
      </w:r>
      <w:r>
        <w:rPr>
          <w:szCs w:val="28"/>
        </w:rPr>
        <w:t xml:space="preserve">перечне </w:t>
      </w:r>
      <w:r w:rsidRPr="00AE0625">
        <w:rPr>
          <w:szCs w:val="28"/>
        </w:rPr>
        <w:t>должностных лиц</w:t>
      </w:r>
      <w:r>
        <w:rPr>
          <w:szCs w:val="28"/>
        </w:rPr>
        <w:t>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Cs w:val="28"/>
        </w:rPr>
        <w:t>"</w:t>
      </w:r>
      <w:r>
        <w:rPr>
          <w:szCs w:val="28"/>
        </w:rPr>
        <w:t xml:space="preserve"> с новым </w:t>
      </w:r>
      <w:r w:rsidRPr="006E18F0">
        <w:rPr>
          <w:szCs w:val="28"/>
        </w:rPr>
        <w:t>наименованием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</w:t>
      </w:r>
      <w:proofErr w:type="gramEnd"/>
      <w:r w:rsidRPr="006E18F0">
        <w:rPr>
          <w:szCs w:val="28"/>
        </w:rPr>
        <w:t xml:space="preserve"> контроля" в</w:t>
      </w:r>
      <w:r>
        <w:rPr>
          <w:szCs w:val="28"/>
        </w:rPr>
        <w:t>о втором</w:t>
      </w:r>
      <w:r>
        <w:t xml:space="preserve"> чтении. </w:t>
      </w:r>
    </w:p>
    <w:p w:rsidR="004A3E52" w:rsidRDefault="004A3E52" w:rsidP="004A3E52">
      <w:pPr>
        <w:ind w:firstLine="720"/>
        <w:jc w:val="both"/>
      </w:pPr>
    </w:p>
    <w:p w:rsidR="004A3E52" w:rsidRDefault="004A3E52" w:rsidP="004A3E52">
      <w:pPr>
        <w:pStyle w:val="a3"/>
        <w:tabs>
          <w:tab w:val="left" w:pos="840"/>
        </w:tabs>
        <w:ind w:firstLine="720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A3E52" w:rsidRDefault="004A3E52" w:rsidP="004A3E52">
      <w:pPr>
        <w:ind w:firstLine="720"/>
        <w:jc w:val="both"/>
      </w:pPr>
    </w:p>
    <w:p w:rsidR="004A3E52" w:rsidRDefault="004A3E52" w:rsidP="004A3E5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4A3E52" w:rsidRDefault="004A3E52" w:rsidP="004A3E52">
      <w:pPr>
        <w:pStyle w:val="a3"/>
        <w:tabs>
          <w:tab w:val="clear" w:pos="4153"/>
          <w:tab w:val="clear" w:pos="8306"/>
        </w:tabs>
        <w:jc w:val="both"/>
      </w:pPr>
    </w:p>
    <w:p w:rsidR="004A3E52" w:rsidRDefault="004A3E52" w:rsidP="004A3E5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4A3E52" w:rsidP="004A3E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782" w:rsidRDefault="00437782">
      <w:r>
        <w:separator/>
      </w:r>
    </w:p>
  </w:endnote>
  <w:endnote w:type="continuationSeparator" w:id="0">
    <w:p w:rsidR="00437782" w:rsidRDefault="0043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782" w:rsidRDefault="00437782">
      <w:r>
        <w:separator/>
      </w:r>
    </w:p>
  </w:footnote>
  <w:footnote w:type="continuationSeparator" w:id="0">
    <w:p w:rsidR="00437782" w:rsidRDefault="00437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3E52"/>
    <w:rsid w:val="00057575"/>
    <w:rsid w:val="000B3FB2"/>
    <w:rsid w:val="000D628E"/>
    <w:rsid w:val="000E5228"/>
    <w:rsid w:val="00123119"/>
    <w:rsid w:val="00155F7F"/>
    <w:rsid w:val="003325F4"/>
    <w:rsid w:val="00392E21"/>
    <w:rsid w:val="00437782"/>
    <w:rsid w:val="004A3E5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EC2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29F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A3E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2016-02-24T23:22:00Z</cp:lastPrinted>
  <dcterms:created xsi:type="dcterms:W3CDTF">2016-02-24T05:43:00Z</dcterms:created>
  <dcterms:modified xsi:type="dcterms:W3CDTF">2016-02-24T23:22:00Z</dcterms:modified>
</cp:coreProperties>
</file>