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783155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F75E0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F75E08">
              <w:rPr>
                <w:szCs w:val="28"/>
              </w:rPr>
              <w:t>24.02.2016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75E08" w:rsidRPr="00F75E08">
              <w:rPr>
                <w:szCs w:val="28"/>
              </w:rPr>
              <w:t>2333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F75E08" w:rsidP="0094344A">
            <w:pPr>
              <w:ind w:left="-108"/>
              <w:jc w:val="both"/>
            </w:pPr>
            <w:r>
              <w:t xml:space="preserve">О Законе Приморского края </w:t>
            </w:r>
            <w:r>
              <w:br/>
              <w:t>"О внесении изменений в Закон Приморского края "Об управлении собственностью Приморского края"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F75E08" w:rsidRDefault="00F75E08" w:rsidP="00F75E08">
      <w:pPr>
        <w:ind w:firstLine="720"/>
      </w:pPr>
      <w:r>
        <w:t xml:space="preserve">Законодательное Собрание Приморского края </w:t>
      </w:r>
    </w:p>
    <w:p w:rsidR="00F75E08" w:rsidRDefault="00F75E08" w:rsidP="00F75E08"/>
    <w:p w:rsidR="00F75E08" w:rsidRDefault="00F75E08" w:rsidP="00F75E08">
      <w:r>
        <w:t>ПОСТАНОВЛЯЕТ:</w:t>
      </w:r>
    </w:p>
    <w:p w:rsidR="00F75E08" w:rsidRDefault="00F75E08" w:rsidP="00F75E08"/>
    <w:p w:rsidR="00F75E08" w:rsidRDefault="00F75E08" w:rsidP="00F75E08">
      <w:pPr>
        <w:ind w:firstLine="709"/>
        <w:jc w:val="both"/>
      </w:pPr>
      <w:r>
        <w:t xml:space="preserve">1.Принять Закон Приморского края </w:t>
      </w:r>
      <w:r w:rsidRPr="00C2507F">
        <w:rPr>
          <w:szCs w:val="28"/>
        </w:rPr>
        <w:t>"</w:t>
      </w:r>
      <w:r>
        <w:t>О внесении изменений в Закон Приморского края "Об управлении собственностью Приморского края".</w:t>
      </w:r>
    </w:p>
    <w:p w:rsidR="00F75E08" w:rsidRDefault="00F75E08" w:rsidP="00F75E08">
      <w:pPr>
        <w:ind w:firstLine="709"/>
        <w:jc w:val="both"/>
      </w:pPr>
    </w:p>
    <w:p w:rsidR="00F75E08" w:rsidRDefault="00F75E08" w:rsidP="00F75E08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F75E08" w:rsidRDefault="00F75E08" w:rsidP="00F75E08">
      <w:pPr>
        <w:ind w:firstLine="709"/>
        <w:jc w:val="both"/>
      </w:pPr>
    </w:p>
    <w:p w:rsidR="00F75E08" w:rsidRDefault="00F75E08" w:rsidP="00F75E08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F75E08" w:rsidRDefault="00F75E08" w:rsidP="00F75E08">
      <w:pPr>
        <w:jc w:val="both"/>
      </w:pPr>
      <w:bookmarkStart w:id="0" w:name="_GoBack"/>
      <w:bookmarkEnd w:id="0"/>
    </w:p>
    <w:p w:rsidR="00F75E08" w:rsidRDefault="00F75E08" w:rsidP="00F75E08">
      <w:pPr>
        <w:jc w:val="both"/>
      </w:pPr>
    </w:p>
    <w:p w:rsidR="00F75E08" w:rsidRDefault="00F75E08" w:rsidP="00F75E08">
      <w:pPr>
        <w:jc w:val="both"/>
      </w:pPr>
    </w:p>
    <w:p w:rsidR="00F75E08" w:rsidRDefault="00F75E08" w:rsidP="00F75E08">
      <w:pPr>
        <w:jc w:val="both"/>
      </w:pPr>
      <w:r>
        <w:t xml:space="preserve">Председатель </w:t>
      </w:r>
    </w:p>
    <w:p w:rsidR="00F75E08" w:rsidRDefault="00F75E08" w:rsidP="00F75E08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  <w:t xml:space="preserve">    </w:t>
      </w:r>
      <w:r>
        <w:tab/>
      </w:r>
      <w:r>
        <w:tab/>
      </w:r>
      <w:r>
        <w:tab/>
        <w:t xml:space="preserve">        В.В. Горчаков</w:t>
      </w:r>
    </w:p>
    <w:p w:rsidR="00F75E08" w:rsidRDefault="00F75E08" w:rsidP="00F75E08">
      <w:pPr>
        <w:tabs>
          <w:tab w:val="right" w:pos="9356"/>
        </w:tabs>
        <w:jc w:val="both"/>
      </w:pPr>
    </w:p>
    <w:p w:rsidR="00F75E08" w:rsidRDefault="00F75E08" w:rsidP="00F75E08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1AE6" w:rsidRDefault="008C1AE6">
      <w:r>
        <w:separator/>
      </w:r>
    </w:p>
  </w:endnote>
  <w:endnote w:type="continuationSeparator" w:id="0">
    <w:p w:rsidR="008C1AE6" w:rsidRDefault="008C1A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1AE6" w:rsidRDefault="008C1AE6">
      <w:r>
        <w:separator/>
      </w:r>
    </w:p>
  </w:footnote>
  <w:footnote w:type="continuationSeparator" w:id="0">
    <w:p w:rsidR="008C1AE6" w:rsidRDefault="008C1A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75E08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8C1AE6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  <w:rsid w:val="00F75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2016-02-24T05:06:00Z</cp:lastPrinted>
  <dcterms:created xsi:type="dcterms:W3CDTF">2016-02-24T05:05:00Z</dcterms:created>
  <dcterms:modified xsi:type="dcterms:W3CDTF">2016-02-24T05:06:00Z</dcterms:modified>
</cp:coreProperties>
</file>